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2049" o:bwmode="white" fillcolor="#ffc">
      <v:fill r:id="rId4" o:title="Parchment" color2="#d1c39f" type="tile"/>
    </v:background>
  </w:background>
  <w:body>
    <w:p w14:paraId="77BCF444" w14:textId="644656D6" w:rsidR="00370DAF" w:rsidRPr="0005195B" w:rsidRDefault="00E40261" w:rsidP="002F3669">
      <w:pPr>
        <w:pStyle w:val="Title"/>
        <w:tabs>
          <w:tab w:val="right" w:pos="6797"/>
        </w:tabs>
        <w:jc w:val="left"/>
        <w:rPr>
          <w:rFonts w:ascii="Abadi" w:hAnsi="Abadi"/>
          <w:color w:val="auto"/>
        </w:rPr>
      </w:pPr>
      <w:r w:rsidRPr="0005195B">
        <w:rPr>
          <w:rFonts w:ascii="Abadi" w:hAnsi="Abadi"/>
          <w:noProof/>
          <w:color w:val="auto"/>
        </w:rPr>
        <mc:AlternateContent>
          <mc:Choice Requires="wps">
            <w:drawing>
              <wp:anchor distT="45720" distB="45720" distL="114300" distR="114300" simplePos="0" relativeHeight="251713536" behindDoc="0" locked="0" layoutInCell="1" allowOverlap="1" wp14:anchorId="7FC2AF94" wp14:editId="5A21879E">
                <wp:simplePos x="0" y="0"/>
                <wp:positionH relativeFrom="margin">
                  <wp:align>right</wp:align>
                </wp:positionH>
                <wp:positionV relativeFrom="paragraph">
                  <wp:posOffset>1114425</wp:posOffset>
                </wp:positionV>
                <wp:extent cx="4171950" cy="1752600"/>
                <wp:effectExtent l="0" t="0" r="19050" b="1905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752600"/>
                        </a:xfrm>
                        <a:prstGeom prst="rect">
                          <a:avLst/>
                        </a:prstGeom>
                        <a:solidFill>
                          <a:srgbClr val="F6B658">
                            <a:alpha val="32941"/>
                          </a:srgbClr>
                        </a:solidFill>
                        <a:ln w="9525">
                          <a:solidFill>
                            <a:srgbClr val="5F5F5F">
                              <a:alpha val="54902"/>
                            </a:srgbClr>
                          </a:solidFill>
                          <a:miter lim="800000"/>
                          <a:headEnd/>
                          <a:tailEnd/>
                        </a:ln>
                      </wps:spPr>
                      <wps:txbx>
                        <w:txbxContent>
                          <w:p w14:paraId="76282594" w14:textId="07040B7D" w:rsidR="00293CB2" w:rsidRPr="005B5987" w:rsidRDefault="00293CB2" w:rsidP="00664340">
                            <w:pPr>
                              <w:spacing w:after="100" w:line="240" w:lineRule="auto"/>
                              <w:jc w:val="center"/>
                              <w:rPr>
                                <w:rFonts w:ascii="Arial Rounded MT Bold" w:eastAsia="Microsoft JhengHei" w:hAnsi="Arial Rounded MT Bold"/>
                                <w:u w:val="single"/>
                              </w:rPr>
                            </w:pPr>
                            <w:r w:rsidRPr="005B5987">
                              <w:rPr>
                                <w:rFonts w:ascii="Arial Rounded MT Bold" w:eastAsia="Microsoft JhengHei" w:hAnsi="Arial Rounded MT Bold"/>
                                <w:u w:val="single"/>
                              </w:rPr>
                              <w:t xml:space="preserve">Stay well this </w:t>
                            </w:r>
                            <w:r w:rsidR="00452C6D">
                              <w:rPr>
                                <w:rFonts w:ascii="Arial Rounded MT Bold" w:eastAsia="Microsoft JhengHei" w:hAnsi="Arial Rounded MT Bold"/>
                                <w:u w:val="single"/>
                              </w:rPr>
                              <w:t>A</w:t>
                            </w:r>
                            <w:r w:rsidRPr="005B5987">
                              <w:rPr>
                                <w:rFonts w:ascii="Arial Rounded MT Bold" w:eastAsia="Microsoft JhengHei" w:hAnsi="Arial Rounded MT Bold"/>
                                <w:u w:val="single"/>
                              </w:rPr>
                              <w:t>utumn</w:t>
                            </w:r>
                            <w:r w:rsidR="00452C6D">
                              <w:rPr>
                                <w:rFonts w:ascii="Arial Rounded MT Bold" w:eastAsia="Microsoft JhengHei" w:hAnsi="Arial Rounded MT Bold"/>
                                <w:u w:val="single"/>
                              </w:rPr>
                              <w:t xml:space="preserve"> with your local NHS</w:t>
                            </w:r>
                          </w:p>
                          <w:p w14:paraId="1ADC9F8C" w14:textId="4317FFF5" w:rsidR="00703CFB" w:rsidRDefault="00241708" w:rsidP="00293CB2">
                            <w:pPr>
                              <w:jc w:val="center"/>
                              <w:rPr>
                                <w:rFonts w:eastAsia="Microsoft JhengHei" w:cstheme="minorHAnsi"/>
                              </w:rPr>
                            </w:pPr>
                            <w:r w:rsidRPr="00241708">
                              <w:rPr>
                                <w:rFonts w:eastAsia="Microsoft JhengHei" w:cstheme="minorHAnsi"/>
                              </w:rPr>
                              <w:t>The colder</w:t>
                            </w:r>
                            <w:r>
                              <w:rPr>
                                <w:rFonts w:eastAsia="Microsoft JhengHei" w:cstheme="minorHAnsi"/>
                              </w:rPr>
                              <w:t xml:space="preserve"> weather can take its toll on health conditions, and even lead to serious complications. You can get support and advice from various sources including:</w:t>
                            </w:r>
                          </w:p>
                          <w:p w14:paraId="27B4FC34" w14:textId="71A23BAA" w:rsidR="00241708" w:rsidRDefault="00241708" w:rsidP="0055446D">
                            <w:pPr>
                              <w:jc w:val="center"/>
                              <w:rPr>
                                <w:rFonts w:eastAsia="Microsoft JhengHei" w:cstheme="minorHAnsi"/>
                              </w:rPr>
                            </w:pPr>
                          </w:p>
                          <w:p w14:paraId="77D7ED61" w14:textId="266B5684" w:rsidR="00271BA1" w:rsidRPr="00241708" w:rsidRDefault="00271BA1" w:rsidP="0055446D">
                            <w:pPr>
                              <w:jc w:val="center"/>
                              <w:rPr>
                                <w:rFonts w:eastAsia="Microsoft JhengHe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2AF94" id="_x0000_t202" coordsize="21600,21600" o:spt="202" path="m,l,21600r21600,l21600,xe">
                <v:stroke joinstyle="miter"/>
                <v:path gradientshapeok="t" o:connecttype="rect"/>
              </v:shapetype>
              <v:shape id="Text Box 8" o:spid="_x0000_s1026" type="#_x0000_t202" alt="&quot;&quot;" style="position:absolute;margin-left:277.3pt;margin-top:87.75pt;width:328.5pt;height:138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" fillcolor="#f6b658" strokecolor="#5f5f5f">
                <v:fill opacity="21588f"/>
                <v:stroke opacity="35980f"/>
                <v:textbox>
                  <w:txbxContent>
                    <w:p w14:paraId="76282594" w14:textId="07040B7D" w:rsidR="00293CB2" w:rsidRPr="005B5987" w:rsidRDefault="00293CB2" w:rsidP="00664340">
                      <w:pPr>
                        <w:spacing w:after="100" w:line="240" w:lineRule="auto"/>
                        <w:jc w:val="center"/>
                        <w:rPr>
                          <w:rFonts w:ascii="Arial Rounded MT Bold" w:eastAsia="Microsoft JhengHei" w:hAnsi="Arial Rounded MT Bold"/>
                          <w:u w:val="single"/>
                        </w:rPr>
                      </w:pPr>
                      <w:r w:rsidRPr="005B5987">
                        <w:rPr>
                          <w:rFonts w:ascii="Arial Rounded MT Bold" w:eastAsia="Microsoft JhengHei" w:hAnsi="Arial Rounded MT Bold"/>
                          <w:u w:val="single"/>
                        </w:rPr>
                        <w:t xml:space="preserve">Stay well this </w:t>
                      </w:r>
                      <w:r w:rsidR="00452C6D">
                        <w:rPr>
                          <w:rFonts w:ascii="Arial Rounded MT Bold" w:eastAsia="Microsoft JhengHei" w:hAnsi="Arial Rounded MT Bold"/>
                          <w:u w:val="single"/>
                        </w:rPr>
                        <w:t>A</w:t>
                      </w:r>
                      <w:r w:rsidRPr="005B5987">
                        <w:rPr>
                          <w:rFonts w:ascii="Arial Rounded MT Bold" w:eastAsia="Microsoft JhengHei" w:hAnsi="Arial Rounded MT Bold"/>
                          <w:u w:val="single"/>
                        </w:rPr>
                        <w:t>utumn</w:t>
                      </w:r>
                      <w:r w:rsidR="00452C6D">
                        <w:rPr>
                          <w:rFonts w:ascii="Arial Rounded MT Bold" w:eastAsia="Microsoft JhengHei" w:hAnsi="Arial Rounded MT Bold"/>
                          <w:u w:val="single"/>
                        </w:rPr>
                        <w:t xml:space="preserve"> with your local NHS</w:t>
                      </w:r>
                    </w:p>
                    <w:p w14:paraId="1ADC9F8C" w14:textId="4317FFF5" w:rsidR="00703CFB" w:rsidRDefault="00241708" w:rsidP="00293CB2">
                      <w:pPr>
                        <w:jc w:val="center"/>
                        <w:rPr>
                          <w:rFonts w:eastAsia="Microsoft JhengHei" w:cstheme="minorHAnsi"/>
                        </w:rPr>
                      </w:pPr>
                      <w:r w:rsidRPr="00241708">
                        <w:rPr>
                          <w:rFonts w:eastAsia="Microsoft JhengHei" w:cstheme="minorHAnsi"/>
                        </w:rPr>
                        <w:t>The colder</w:t>
                      </w:r>
                      <w:r>
                        <w:rPr>
                          <w:rFonts w:eastAsia="Microsoft JhengHei" w:cstheme="minorHAnsi"/>
                        </w:rPr>
                        <w:t xml:space="preserve"> weather can take its toll on health conditions, and even lead to serious complications. You can get support and advice from various sources including:</w:t>
                      </w:r>
                    </w:p>
                    <w:p w14:paraId="27B4FC34" w14:textId="71A23BAA" w:rsidR="00241708" w:rsidRDefault="00241708" w:rsidP="0055446D">
                      <w:pPr>
                        <w:jc w:val="center"/>
                        <w:rPr>
                          <w:rFonts w:eastAsia="Microsoft JhengHei" w:cstheme="minorHAnsi"/>
                        </w:rPr>
                      </w:pPr>
                    </w:p>
                    <w:p w14:paraId="77D7ED61" w14:textId="266B5684" w:rsidR="00271BA1" w:rsidRPr="00241708" w:rsidRDefault="00271BA1" w:rsidP="0055446D">
                      <w:pPr>
                        <w:jc w:val="center"/>
                        <w:rPr>
                          <w:rFonts w:eastAsia="Microsoft JhengHei" w:cstheme="minorHAnsi"/>
                        </w:rPr>
                      </w:pPr>
                    </w:p>
                  </w:txbxContent>
                </v:textbox>
                <w10:wrap anchorx="margin"/>
              </v:shape>
            </w:pict>
          </mc:Fallback>
        </mc:AlternateContent>
      </w:r>
      <w:r w:rsidR="004E2E67" w:rsidRPr="0005195B">
        <w:rPr>
          <w:rFonts w:ascii="Arial Rounded MT Bold" w:eastAsia="Microsoft JhengHei" w:hAnsi="Arial Rounded MT Bold"/>
          <w:noProof/>
          <w:color w:val="auto"/>
        </w:rPr>
        <w:drawing>
          <wp:anchor distT="0" distB="0" distL="114300" distR="114300" simplePos="0" relativeHeight="251710463" behindDoc="0" locked="0" layoutInCell="1" allowOverlap="1" wp14:anchorId="5B95FE97" wp14:editId="69FC66DE">
            <wp:simplePos x="0" y="0"/>
            <wp:positionH relativeFrom="margin">
              <wp:align>left</wp:align>
            </wp:positionH>
            <wp:positionV relativeFrom="paragraph">
              <wp:posOffset>38100</wp:posOffset>
            </wp:positionV>
            <wp:extent cx="2427605" cy="1618615"/>
            <wp:effectExtent l="0" t="0" r="0" b="63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9">
                      <a:extLst>
                        <a:ext uri="{837473B0-CC2E-450A-ABE3-18F120FF3D39}">
                          <a1611:picAttrSrcUrl xmlns:a1611="http://schemas.microsoft.com/office/drawing/2016/11/main" r:id="rId10"/>
                        </a:ext>
                      </a:extLst>
                    </a:blip>
                    <a:stretch>
                      <a:fillRect/>
                    </a:stretch>
                  </pic:blipFill>
                  <pic:spPr>
                    <a:xfrm>
                      <a:off x="0" y="0"/>
                      <a:ext cx="2427605" cy="1618615"/>
                    </a:xfrm>
                    <a:prstGeom prst="rect">
                      <a:avLst/>
                    </a:prstGeom>
                  </pic:spPr>
                </pic:pic>
              </a:graphicData>
            </a:graphic>
            <wp14:sizeRelH relativeFrom="margin">
              <wp14:pctWidth>0</wp14:pctWidth>
            </wp14:sizeRelH>
            <wp14:sizeRelV relativeFrom="margin">
              <wp14:pctHeight>0</wp14:pctHeight>
            </wp14:sizeRelV>
          </wp:anchor>
        </w:drawing>
      </w:r>
      <w:r w:rsidR="00924B00" w:rsidRPr="0005195B">
        <w:rPr>
          <w:rFonts w:ascii="Arial Rounded MT Bold" w:eastAsia="Microsoft JhengHei" w:hAnsi="Arial Rounded MT Bold"/>
          <w:noProof/>
          <w:color w:val="auto"/>
        </w:rPr>
        <mc:AlternateContent>
          <mc:Choice Requires="wps">
            <w:drawing>
              <wp:anchor distT="0" distB="0" distL="114300" distR="114300" simplePos="0" relativeHeight="251665408" behindDoc="0" locked="0" layoutInCell="1" allowOverlap="1" wp14:anchorId="58405FF9" wp14:editId="130345E4">
                <wp:simplePos x="0" y="0"/>
                <wp:positionH relativeFrom="margin">
                  <wp:posOffset>2647950</wp:posOffset>
                </wp:positionH>
                <wp:positionV relativeFrom="paragraph">
                  <wp:posOffset>1009649</wp:posOffset>
                </wp:positionV>
                <wp:extent cx="4212590" cy="9525"/>
                <wp:effectExtent l="0" t="0" r="35560"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212590" cy="952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EC7E8" id="Straight Connector 5"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5pt,79.5pt" to="540.2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" strokecolor="#23316b [3206]" strokeweight="1.5pt">
                <v:stroke joinstyle="miter"/>
                <w10:wrap anchorx="margin"/>
              </v:line>
            </w:pict>
          </mc:Fallback>
        </mc:AlternateContent>
      </w:r>
      <w:r w:rsidR="00924B00" w:rsidRPr="0005195B">
        <w:rPr>
          <w:rFonts w:ascii="Abadi" w:hAnsi="Abadi"/>
          <w:noProof/>
          <w:color w:val="auto"/>
        </w:rPr>
        <mc:AlternateContent>
          <mc:Choice Requires="wps">
            <w:drawing>
              <wp:anchor distT="45720" distB="45720" distL="114300" distR="114300" simplePos="0" relativeHeight="251664384" behindDoc="0" locked="0" layoutInCell="1" allowOverlap="1" wp14:anchorId="5D56CABF" wp14:editId="7F9CFD3D">
                <wp:simplePos x="0" y="0"/>
                <wp:positionH relativeFrom="margin">
                  <wp:posOffset>2419350</wp:posOffset>
                </wp:positionH>
                <wp:positionV relativeFrom="paragraph">
                  <wp:posOffset>0</wp:posOffset>
                </wp:positionV>
                <wp:extent cx="4743450" cy="866775"/>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66775"/>
                        </a:xfrm>
                        <a:prstGeom prst="rect">
                          <a:avLst/>
                        </a:prstGeom>
                        <a:noFill/>
                        <a:ln w="9525">
                          <a:noFill/>
                          <a:miter lim="800000"/>
                          <a:headEnd/>
                          <a:tailEnd/>
                        </a:ln>
                      </wps:spPr>
                      <wps:txbx>
                        <w:txbxContent>
                          <w:p w14:paraId="04054917" w14:textId="4812ACCC" w:rsidR="00F11171" w:rsidRPr="00FE02A4" w:rsidRDefault="00F11171" w:rsidP="00F11171">
                            <w:pPr>
                              <w:jc w:val="center"/>
                              <w:rPr>
                                <w:rFonts w:ascii="Constantia" w:hAnsi="Constantia"/>
                                <w:sz w:val="60"/>
                                <w:szCs w:val="60"/>
                              </w:rPr>
                            </w:pPr>
                            <w:proofErr w:type="spellStart"/>
                            <w:r w:rsidRPr="00FE02A4">
                              <w:rPr>
                                <w:rFonts w:ascii="Constantia" w:hAnsi="Constantia"/>
                                <w:sz w:val="60"/>
                                <w:szCs w:val="60"/>
                              </w:rPr>
                              <w:t>Meltham</w:t>
                            </w:r>
                            <w:proofErr w:type="spellEnd"/>
                            <w:r w:rsidRPr="00FE02A4">
                              <w:rPr>
                                <w:rFonts w:ascii="Constantia" w:hAnsi="Constantia"/>
                                <w:sz w:val="60"/>
                                <w:szCs w:val="60"/>
                              </w:rPr>
                              <w:t xml:space="preserve"> Road Surgery</w:t>
                            </w:r>
                          </w:p>
                          <w:p w14:paraId="0F7BE9D3" w14:textId="7FAD9770" w:rsidR="00F11171" w:rsidRPr="00FE02A4" w:rsidRDefault="00845C52" w:rsidP="00F11171">
                            <w:pPr>
                              <w:jc w:val="center"/>
                              <w:rPr>
                                <w:rFonts w:ascii="Abadi" w:hAnsi="Abadi"/>
                                <w:sz w:val="26"/>
                                <w:szCs w:val="26"/>
                              </w:rPr>
                            </w:pPr>
                            <w:r>
                              <w:rPr>
                                <w:rFonts w:ascii="Abadi" w:hAnsi="Abadi"/>
                                <w:sz w:val="26"/>
                                <w:szCs w:val="26"/>
                              </w:rPr>
                              <w:t>OCT - DEC</w:t>
                            </w:r>
                            <w:r w:rsidR="00F11171" w:rsidRPr="00FE02A4">
                              <w:rPr>
                                <w:rFonts w:ascii="Abadi" w:hAnsi="Abadi"/>
                                <w:sz w:val="26"/>
                                <w:szCs w:val="26"/>
                              </w:rPr>
                              <w:t xml:space="preserv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6CABF" id="Text Box 2" o:spid="_x0000_s1027" type="#_x0000_t202" alt="&quot;&quot;" style="position:absolute;margin-left:190.5pt;margin-top:0;width:373.5pt;height:68.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" filled="f" stroked="f">
                <v:textbox>
                  <w:txbxContent>
                    <w:p w14:paraId="04054917" w14:textId="4812ACCC" w:rsidR="00F11171" w:rsidRPr="00FE02A4" w:rsidRDefault="00F11171" w:rsidP="00F11171">
                      <w:pPr>
                        <w:jc w:val="center"/>
                        <w:rPr>
                          <w:rFonts w:ascii="Constantia" w:hAnsi="Constantia"/>
                          <w:sz w:val="60"/>
                          <w:szCs w:val="60"/>
                        </w:rPr>
                      </w:pPr>
                      <w:proofErr w:type="spellStart"/>
                      <w:r w:rsidRPr="00FE02A4">
                        <w:rPr>
                          <w:rFonts w:ascii="Constantia" w:hAnsi="Constantia"/>
                          <w:sz w:val="60"/>
                          <w:szCs w:val="60"/>
                        </w:rPr>
                        <w:t>Meltham</w:t>
                      </w:r>
                      <w:proofErr w:type="spellEnd"/>
                      <w:r w:rsidRPr="00FE02A4">
                        <w:rPr>
                          <w:rFonts w:ascii="Constantia" w:hAnsi="Constantia"/>
                          <w:sz w:val="60"/>
                          <w:szCs w:val="60"/>
                        </w:rPr>
                        <w:t xml:space="preserve"> Road Surgery</w:t>
                      </w:r>
                    </w:p>
                    <w:p w14:paraId="0F7BE9D3" w14:textId="7FAD9770" w:rsidR="00F11171" w:rsidRPr="00FE02A4" w:rsidRDefault="00845C52" w:rsidP="00F11171">
                      <w:pPr>
                        <w:jc w:val="center"/>
                        <w:rPr>
                          <w:rFonts w:ascii="Abadi" w:hAnsi="Abadi"/>
                          <w:sz w:val="26"/>
                          <w:szCs w:val="26"/>
                        </w:rPr>
                      </w:pPr>
                      <w:r>
                        <w:rPr>
                          <w:rFonts w:ascii="Abadi" w:hAnsi="Abadi"/>
                          <w:sz w:val="26"/>
                          <w:szCs w:val="26"/>
                        </w:rPr>
                        <w:t>OCT - DEC</w:t>
                      </w:r>
                      <w:r w:rsidR="00F11171" w:rsidRPr="00FE02A4">
                        <w:rPr>
                          <w:rFonts w:ascii="Abadi" w:hAnsi="Abadi"/>
                          <w:sz w:val="26"/>
                          <w:szCs w:val="26"/>
                        </w:rPr>
                        <w:t xml:space="preserve"> ‘22</w:t>
                      </w:r>
                    </w:p>
                  </w:txbxContent>
                </v:textbox>
                <w10:wrap type="square" anchorx="margin"/>
              </v:shape>
            </w:pict>
          </mc:Fallback>
        </mc:AlternateContent>
      </w:r>
      <w:r w:rsidR="002F3669" w:rsidRPr="0005195B">
        <w:rPr>
          <w:rFonts w:ascii="Abadi" w:hAnsi="Abadi"/>
          <w:color w:val="auto"/>
        </w:rPr>
        <w:tab/>
      </w:r>
    </w:p>
    <w:p w14:paraId="26F3C6D2" w14:textId="63B249A8" w:rsidR="00370DAF" w:rsidRPr="0005195B" w:rsidRDefault="002F55E1" w:rsidP="00EC199B">
      <w:pPr>
        <w:pStyle w:val="Subtitle"/>
        <w:spacing w:after="300"/>
        <w:ind w:left="1440"/>
        <w:jc w:val="left"/>
        <w:rPr>
          <w:rFonts w:ascii="Abadi" w:hAnsi="Abadi"/>
          <w:color w:val="auto"/>
        </w:rPr>
      </w:pPr>
      <w:r w:rsidRPr="0005195B">
        <w:rPr>
          <w:rFonts w:ascii="Abadi" w:hAnsi="Abadi"/>
          <w:noProof/>
          <w:color w:val="auto"/>
        </w:rPr>
        <mc:AlternateContent>
          <mc:Choice Requires="wps">
            <w:drawing>
              <wp:anchor distT="45720" distB="45720" distL="114300" distR="114300" simplePos="0" relativeHeight="251681792" behindDoc="0" locked="0" layoutInCell="1" allowOverlap="1" wp14:anchorId="4F5C7ABD" wp14:editId="44ABFCF4">
                <wp:simplePos x="0" y="0"/>
                <wp:positionH relativeFrom="margin">
                  <wp:align>left</wp:align>
                </wp:positionH>
                <wp:positionV relativeFrom="margin">
                  <wp:posOffset>1742440</wp:posOffset>
                </wp:positionV>
                <wp:extent cx="2415540" cy="354330"/>
                <wp:effectExtent l="0" t="0" r="22860" b="2667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54330"/>
                        </a:xfrm>
                        <a:prstGeom prst="rect">
                          <a:avLst/>
                        </a:prstGeom>
                        <a:solidFill>
                          <a:srgbClr val="F10DE1">
                            <a:alpha val="7059"/>
                          </a:srgbClr>
                        </a:solidFill>
                        <a:ln w="9525">
                          <a:solidFill>
                            <a:srgbClr val="5F5F5F">
                              <a:alpha val="54902"/>
                            </a:srgbClr>
                          </a:solidFill>
                          <a:miter lim="800000"/>
                          <a:headEnd/>
                          <a:tailEnd/>
                        </a:ln>
                      </wps:spPr>
                      <wps:txbx>
                        <w:txbxContent>
                          <w:p w14:paraId="320B1148" w14:textId="47F946F8" w:rsidR="00A92751" w:rsidRPr="00AD076A" w:rsidRDefault="00A92751" w:rsidP="00A92751">
                            <w:pPr>
                              <w:jc w:val="center"/>
                              <w:rPr>
                                <w:rFonts w:ascii="Arial Rounded MT Bold" w:hAnsi="Arial Rounded MT Bold"/>
                                <w:u w:val="single"/>
                              </w:rPr>
                            </w:pPr>
                            <w:r w:rsidRPr="00AD076A">
                              <w:rPr>
                                <w:rFonts w:ascii="Arial Rounded MT Bold" w:hAnsi="Arial Rounded MT Bold"/>
                                <w:u w:val="single"/>
                              </w:rPr>
                              <w:t>Did you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C7ABD" id="_x0000_s1028" type="#_x0000_t202" alt="&quot;&quot;" style="position:absolute;left:0;text-align:left;margin-left:0;margin-top:137.2pt;width:190.2pt;height:27.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" fillcolor="#f10de1" strokecolor="#5f5f5f">
                <v:fill opacity="4626f"/>
                <v:stroke opacity="35980f"/>
                <v:textbox>
                  <w:txbxContent>
                    <w:p w14:paraId="320B1148" w14:textId="47F946F8" w:rsidR="00A92751" w:rsidRPr="00AD076A" w:rsidRDefault="00A92751" w:rsidP="00A92751">
                      <w:pPr>
                        <w:jc w:val="center"/>
                        <w:rPr>
                          <w:rFonts w:ascii="Arial Rounded MT Bold" w:hAnsi="Arial Rounded MT Bold"/>
                          <w:u w:val="single"/>
                        </w:rPr>
                      </w:pPr>
                      <w:r w:rsidRPr="00AD076A">
                        <w:rPr>
                          <w:rFonts w:ascii="Arial Rounded MT Bold" w:hAnsi="Arial Rounded MT Bold"/>
                          <w:u w:val="single"/>
                        </w:rPr>
                        <w:t>Did you know?</w:t>
                      </w:r>
                    </w:p>
                  </w:txbxContent>
                </v:textbox>
                <w10:wrap anchorx="margin" anchory="margin"/>
              </v:shape>
            </w:pict>
          </mc:Fallback>
        </mc:AlternateContent>
      </w:r>
      <w:r w:rsidR="00EC199B" w:rsidRPr="0005195B">
        <w:rPr>
          <w:rFonts w:ascii="Abadi" w:hAnsi="Abadi"/>
          <w:color w:val="auto"/>
        </w:rPr>
        <w:t xml:space="preserve">                               </w:t>
      </w:r>
    </w:p>
    <w:p w14:paraId="4A0F26AD" w14:textId="2C6B531A" w:rsidR="00370DAF" w:rsidRPr="0005195B" w:rsidRDefault="006841D4" w:rsidP="009E13A4">
      <w:pPr>
        <w:tabs>
          <w:tab w:val="left" w:pos="9573"/>
        </w:tabs>
        <w:rPr>
          <w:color w:val="auto"/>
        </w:rPr>
      </w:pPr>
      <w:r w:rsidRPr="0005195B">
        <w:rPr>
          <w:rFonts w:ascii="Abadi" w:hAnsi="Abadi"/>
          <w:noProof/>
          <w:color w:val="auto"/>
        </w:rPr>
        <mc:AlternateContent>
          <mc:Choice Requires="wps">
            <w:drawing>
              <wp:anchor distT="0" distB="0" distL="114300" distR="114300" simplePos="0" relativeHeight="251721728" behindDoc="0" locked="0" layoutInCell="1" allowOverlap="1" wp14:anchorId="71F07275" wp14:editId="1513F6C8">
                <wp:simplePos x="0" y="0"/>
                <wp:positionH relativeFrom="column">
                  <wp:posOffset>3762375</wp:posOffset>
                </wp:positionH>
                <wp:positionV relativeFrom="paragraph">
                  <wp:posOffset>91440</wp:posOffset>
                </wp:positionV>
                <wp:extent cx="952500" cy="295275"/>
                <wp:effectExtent l="0" t="0" r="0" b="0"/>
                <wp:wrapNone/>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52500" cy="295275"/>
                        </a:xfrm>
                        <a:prstGeom prst="rect">
                          <a:avLst/>
                        </a:prstGeom>
                        <a:noFill/>
                        <a:ln w="6350">
                          <a:noFill/>
                        </a:ln>
                      </wps:spPr>
                      <wps:txbx>
                        <w:txbxContent>
                          <w:p w14:paraId="7231F4BD" w14:textId="028F454C" w:rsidR="005B5987" w:rsidRDefault="005B5987">
                            <w:r>
                              <w:t>¬ NHS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F07275" id="Text Box 35" o:spid="_x0000_s1029" type="#_x0000_t202" alt="&quot;&quot;" style="position:absolute;margin-left:296.25pt;margin-top:7.2pt;width:75pt;height:23.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PKGQIAADI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" filled="f" stroked="f" strokeweight=".5pt">
                <v:textbox>
                  <w:txbxContent>
                    <w:p w14:paraId="7231F4BD" w14:textId="028F454C" w:rsidR="005B5987" w:rsidRDefault="005B5987">
                      <w:r>
                        <w:t>¬ NHS app</w:t>
                      </w:r>
                    </w:p>
                  </w:txbxContent>
                </v:textbox>
              </v:shape>
            </w:pict>
          </mc:Fallback>
        </mc:AlternateContent>
      </w:r>
      <w:r w:rsidRPr="0005195B">
        <w:rPr>
          <w:rFonts w:ascii="Abadi" w:hAnsi="Abadi"/>
          <w:noProof/>
          <w:color w:val="auto"/>
        </w:rPr>
        <mc:AlternateContent>
          <mc:Choice Requires="wps">
            <w:drawing>
              <wp:anchor distT="0" distB="0" distL="114300" distR="114300" simplePos="0" relativeHeight="251716608" behindDoc="0" locked="0" layoutInCell="1" allowOverlap="1" wp14:anchorId="04A6DDC0" wp14:editId="39EF1DD7">
                <wp:simplePos x="0" y="0"/>
                <wp:positionH relativeFrom="margin">
                  <wp:posOffset>4676775</wp:posOffset>
                </wp:positionH>
                <wp:positionV relativeFrom="paragraph">
                  <wp:posOffset>91440</wp:posOffset>
                </wp:positionV>
                <wp:extent cx="2076450" cy="266700"/>
                <wp:effectExtent l="0" t="0" r="0" b="0"/>
                <wp:wrapNone/>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6450" cy="266700"/>
                        </a:xfrm>
                        <a:prstGeom prst="rect">
                          <a:avLst/>
                        </a:prstGeom>
                        <a:noFill/>
                        <a:ln w="6350">
                          <a:noFill/>
                        </a:ln>
                      </wps:spPr>
                      <wps:txbx>
                        <w:txbxContent>
                          <w:p w14:paraId="08903A50" w14:textId="29F2BECA" w:rsidR="00271BA1" w:rsidRDefault="00271BA1">
                            <w:r>
                              <w:t xml:space="preserve">¬ www.togetherwe-can.com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6DDC0" id="Text Box 31" o:spid="_x0000_s1030" type="#_x0000_t202" alt="&quot;&quot;" style="position:absolute;margin-left:368.25pt;margin-top:7.2pt;width:163.5pt;height:2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" filled="f" stroked="f" strokeweight=".5pt">
                <v:textbox>
                  <w:txbxContent>
                    <w:p w14:paraId="08903A50" w14:textId="29F2BECA" w:rsidR="00271BA1" w:rsidRDefault="00271BA1">
                      <w:r>
                        <w:t xml:space="preserve">¬ www.togetherwe-can.com </w:t>
                      </w:r>
                    </w:p>
                  </w:txbxContent>
                </v:textbox>
                <w10:wrap anchorx="margin"/>
              </v:shape>
            </w:pict>
          </mc:Fallback>
        </mc:AlternateContent>
      </w:r>
      <w:r w:rsidR="00452C6D" w:rsidRPr="0005195B">
        <w:rPr>
          <w:noProof/>
          <w:color w:val="auto"/>
        </w:rPr>
        <mc:AlternateContent>
          <mc:Choice Requires="wps">
            <w:drawing>
              <wp:anchor distT="0" distB="0" distL="114300" distR="114300" simplePos="0" relativeHeight="251715584" behindDoc="0" locked="0" layoutInCell="1" allowOverlap="1" wp14:anchorId="143F4DD9" wp14:editId="35FB4BB5">
                <wp:simplePos x="0" y="0"/>
                <wp:positionH relativeFrom="margin">
                  <wp:posOffset>2724150</wp:posOffset>
                </wp:positionH>
                <wp:positionV relativeFrom="paragraph">
                  <wp:posOffset>100965</wp:posOffset>
                </wp:positionV>
                <wp:extent cx="1076325" cy="266700"/>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6325" cy="266700"/>
                        </a:xfrm>
                        <a:prstGeom prst="rect">
                          <a:avLst/>
                        </a:prstGeom>
                        <a:noFill/>
                        <a:ln w="6350">
                          <a:noFill/>
                        </a:ln>
                      </wps:spPr>
                      <wps:txbx>
                        <w:txbxContent>
                          <w:p w14:paraId="740F2CFF" w14:textId="34FD04BC" w:rsidR="0055446D" w:rsidRPr="00241708" w:rsidRDefault="0055446D" w:rsidP="00293CB2">
                            <w:pPr>
                              <w:jc w:val="center"/>
                              <w:rPr>
                                <w:rFonts w:eastAsia="Microsoft JhengHei" w:cstheme="minorHAnsi"/>
                              </w:rPr>
                            </w:pPr>
                            <w:r>
                              <w:rPr>
                                <w:rFonts w:eastAsia="Microsoft JhengHei" w:cstheme="minorHAnsi"/>
                              </w:rPr>
                              <w:t>¬ 111.nhs.uk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4DD9" id="Text Box 21" o:spid="_x0000_s1031" type="#_x0000_t202" alt="&quot;&quot;" style="position:absolute;margin-left:214.5pt;margin-top:7.95pt;width:84.75pt;height:2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" filled="f" stroked="f" strokeweight=".5pt">
                <v:textbox>
                  <w:txbxContent>
                    <w:p w14:paraId="740F2CFF" w14:textId="34FD04BC" w:rsidR="0055446D" w:rsidRPr="00241708" w:rsidRDefault="0055446D" w:rsidP="00293CB2">
                      <w:pPr>
                        <w:jc w:val="center"/>
                        <w:rPr>
                          <w:rFonts w:eastAsia="Microsoft JhengHei" w:cstheme="minorHAnsi"/>
                        </w:rPr>
                      </w:pPr>
                      <w:r>
                        <w:rPr>
                          <w:rFonts w:eastAsia="Microsoft JhengHei" w:cstheme="minorHAnsi"/>
                        </w:rPr>
                        <w:t>¬ 111.nhs.uk</w:t>
                      </w:r>
                    </w:p>
                  </w:txbxContent>
                </v:textbox>
                <w10:wrap anchorx="margin"/>
              </v:shape>
            </w:pict>
          </mc:Fallback>
        </mc:AlternateContent>
      </w:r>
    </w:p>
    <w:p w14:paraId="37A32264" w14:textId="1C66A337" w:rsidR="0012541E" w:rsidRPr="0005195B" w:rsidRDefault="00271BA1" w:rsidP="009E13A4">
      <w:pPr>
        <w:tabs>
          <w:tab w:val="left" w:pos="9573"/>
        </w:tabs>
        <w:rPr>
          <w:color w:val="auto"/>
        </w:rPr>
      </w:pPr>
      <w:r w:rsidRPr="0005195B">
        <w:rPr>
          <w:rFonts w:ascii="Abadi" w:hAnsi="Abadi"/>
          <w:noProof/>
          <w:color w:val="auto"/>
        </w:rPr>
        <mc:AlternateContent>
          <mc:Choice Requires="wps">
            <w:drawing>
              <wp:anchor distT="0" distB="0" distL="114300" distR="114300" simplePos="0" relativeHeight="251718656" behindDoc="0" locked="0" layoutInCell="1" allowOverlap="1" wp14:anchorId="693AF35C" wp14:editId="41F38327">
                <wp:simplePos x="0" y="0"/>
                <wp:positionH relativeFrom="margin">
                  <wp:posOffset>2724150</wp:posOffset>
                </wp:positionH>
                <wp:positionV relativeFrom="paragraph">
                  <wp:posOffset>99060</wp:posOffset>
                </wp:positionV>
                <wp:extent cx="3457575" cy="285750"/>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7575" cy="285750"/>
                        </a:xfrm>
                        <a:prstGeom prst="rect">
                          <a:avLst/>
                        </a:prstGeom>
                        <a:noFill/>
                        <a:ln w="6350">
                          <a:noFill/>
                        </a:ln>
                      </wps:spPr>
                      <wps:txbx>
                        <w:txbxContent>
                          <w:p w14:paraId="1F79875E" w14:textId="173CA387" w:rsidR="00271BA1" w:rsidRDefault="00271BA1">
                            <w:r>
                              <w:t>¬ 0800 183 0558 for 24/7 mental health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F35C" id="Text Box 33" o:spid="_x0000_s1032" type="#_x0000_t202" alt="&quot;&quot;" style="position:absolute;margin-left:214.5pt;margin-top:7.8pt;width:272.25pt;height: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" filled="f" stroked="f" strokeweight=".5pt">
                <v:textbox>
                  <w:txbxContent>
                    <w:p w14:paraId="1F79875E" w14:textId="173CA387" w:rsidR="00271BA1" w:rsidRDefault="00271BA1">
                      <w:r>
                        <w:t>¬ 0800 183 0558 for 24/7 mental health support</w:t>
                      </w:r>
                    </w:p>
                  </w:txbxContent>
                </v:textbox>
                <w10:wrap anchorx="margin"/>
              </v:shape>
            </w:pict>
          </mc:Fallback>
        </mc:AlternateContent>
      </w:r>
      <w:r w:rsidR="00F11E10" w:rsidRPr="0005195B">
        <w:rPr>
          <w:noProof/>
          <w:color w:val="auto"/>
        </w:rPr>
        <mc:AlternateContent>
          <mc:Choice Requires="wps">
            <w:drawing>
              <wp:anchor distT="0" distB="0" distL="114300" distR="114300" simplePos="0" relativeHeight="251697152" behindDoc="0" locked="0" layoutInCell="1" allowOverlap="1" wp14:anchorId="3CEAB753" wp14:editId="04FB90ED">
                <wp:simplePos x="0" y="0"/>
                <wp:positionH relativeFrom="column">
                  <wp:posOffset>1226185</wp:posOffset>
                </wp:positionH>
                <wp:positionV relativeFrom="paragraph">
                  <wp:posOffset>11430</wp:posOffset>
                </wp:positionV>
                <wp:extent cx="0" cy="259080"/>
                <wp:effectExtent l="76200" t="0" r="57150" b="6477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59080"/>
                        </a:xfrm>
                        <a:prstGeom prst="straightConnector1">
                          <a:avLst/>
                        </a:prstGeom>
                        <a:noFill/>
                        <a:ln w="6350" cap="flat" cmpd="sng" algn="ctr">
                          <a:solidFill>
                            <a:srgbClr val="0D0D0D"/>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1E598E" id="_x0000_t32" coordsize="21600,21600" o:spt="32" o:oned="t" path="m,l21600,21600e" filled="f">
                <v:path arrowok="t" fillok="f" o:connecttype="none"/>
                <o:lock v:ext="edit" shapetype="t"/>
              </v:shapetype>
              <v:shape id="Straight Arrow Connector 22" o:spid="_x0000_s1026" type="#_x0000_t32" alt="&quot;&quot;" style="position:absolute;margin-left:96.55pt;margin-top:.9pt;width:0;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" strokecolor="#0d0d0d" strokeweight=".5pt">
                <v:stroke endarrow="block" joinstyle="miter"/>
              </v:shape>
            </w:pict>
          </mc:Fallback>
        </mc:AlternateContent>
      </w:r>
    </w:p>
    <w:p w14:paraId="4E8F7294" w14:textId="6ECB1087" w:rsidR="0012541E" w:rsidRPr="0005195B" w:rsidRDefault="005B5987" w:rsidP="009E13A4">
      <w:pPr>
        <w:tabs>
          <w:tab w:val="left" w:pos="9573"/>
        </w:tabs>
        <w:rPr>
          <w:color w:val="auto"/>
        </w:rPr>
      </w:pPr>
      <w:r w:rsidRPr="0005195B">
        <w:rPr>
          <w:rFonts w:ascii="Abadi" w:hAnsi="Abadi"/>
          <w:noProof/>
          <w:color w:val="auto"/>
        </w:rPr>
        <mc:AlternateContent>
          <mc:Choice Requires="wps">
            <w:drawing>
              <wp:anchor distT="0" distB="0" distL="114300" distR="114300" simplePos="0" relativeHeight="251717632" behindDoc="0" locked="0" layoutInCell="1" allowOverlap="1" wp14:anchorId="4A805B22" wp14:editId="25588A03">
                <wp:simplePos x="0" y="0"/>
                <wp:positionH relativeFrom="margin">
                  <wp:posOffset>5381625</wp:posOffset>
                </wp:positionH>
                <wp:positionV relativeFrom="paragraph">
                  <wp:posOffset>87630</wp:posOffset>
                </wp:positionV>
                <wp:extent cx="1304925" cy="276225"/>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04925" cy="276225"/>
                        </a:xfrm>
                        <a:prstGeom prst="rect">
                          <a:avLst/>
                        </a:prstGeom>
                        <a:noFill/>
                        <a:ln w="6350">
                          <a:noFill/>
                        </a:ln>
                      </wps:spPr>
                      <wps:txbx>
                        <w:txbxContent>
                          <w:p w14:paraId="63CC478B" w14:textId="387082C4" w:rsidR="00271BA1" w:rsidRDefault="00271BA1">
                            <w:r>
                              <w:t xml:space="preserve">¬ </w:t>
                            </w:r>
                            <w:r w:rsidR="00664340">
                              <w:t xml:space="preserve">any </w:t>
                            </w:r>
                            <w:r>
                              <w:t>pharmacy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5B22" id="Text Box 32" o:spid="_x0000_s1033" type="#_x0000_t202" alt="&quot;&quot;" style="position:absolute;margin-left:423.75pt;margin-top:6.9pt;width:102.75pt;height:21.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urGwIAADM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" filled="f" stroked="f" strokeweight=".5pt">
                <v:textbox>
                  <w:txbxContent>
                    <w:p w14:paraId="63CC478B" w14:textId="387082C4" w:rsidR="00271BA1" w:rsidRDefault="00271BA1">
                      <w:r>
                        <w:t xml:space="preserve">¬ </w:t>
                      </w:r>
                      <w:r w:rsidR="00664340">
                        <w:t xml:space="preserve">any </w:t>
                      </w:r>
                      <w:r>
                        <w:t>pharmacy</w:t>
                      </w:r>
                    </w:p>
                  </w:txbxContent>
                </v:textbox>
                <w10:wrap anchorx="margin"/>
              </v:shape>
            </w:pict>
          </mc:Fallback>
        </mc:AlternateContent>
      </w:r>
      <w:r w:rsidR="00664340" w:rsidRPr="0005195B">
        <w:rPr>
          <w:noProof/>
          <w:color w:val="auto"/>
        </w:rPr>
        <mc:AlternateContent>
          <mc:Choice Requires="wps">
            <w:drawing>
              <wp:anchor distT="0" distB="0" distL="114300" distR="114300" simplePos="0" relativeHeight="251720704" behindDoc="0" locked="0" layoutInCell="1" allowOverlap="1" wp14:anchorId="476673BE" wp14:editId="50B364D0">
                <wp:simplePos x="0" y="0"/>
                <wp:positionH relativeFrom="column">
                  <wp:posOffset>2190115</wp:posOffset>
                </wp:positionH>
                <wp:positionV relativeFrom="paragraph">
                  <wp:posOffset>106680</wp:posOffset>
                </wp:positionV>
                <wp:extent cx="3724275" cy="314325"/>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24275" cy="314325"/>
                        </a:xfrm>
                        <a:prstGeom prst="rect">
                          <a:avLst/>
                        </a:prstGeom>
                        <a:noFill/>
                        <a:ln w="6350">
                          <a:noFill/>
                        </a:ln>
                      </wps:spPr>
                      <wps:txbx>
                        <w:txbxContent>
                          <w:p w14:paraId="6AEE13C7" w14:textId="09CEA6A5" w:rsidR="00664340" w:rsidRPr="00241708" w:rsidRDefault="00664340" w:rsidP="0055446D">
                            <w:pPr>
                              <w:jc w:val="center"/>
                              <w:rPr>
                                <w:rFonts w:eastAsia="Microsoft JhengHei" w:cstheme="minorHAnsi"/>
                              </w:rPr>
                            </w:pPr>
                            <w:r>
                              <w:rPr>
                                <w:rFonts w:eastAsia="Microsoft JhengHei" w:cstheme="minorHAnsi"/>
                              </w:rPr>
                              <w:t>¬ A&amp;E or 999 if seriously ill or injured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73BE" id="Text Box 34" o:spid="_x0000_s1034" type="#_x0000_t202" alt="&quot;&quot;" style="position:absolute;margin-left:172.45pt;margin-top:8.4pt;width:293.2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HHAIAADM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" filled="f" stroked="f" strokeweight=".5pt">
                <v:textbox>
                  <w:txbxContent>
                    <w:p w14:paraId="6AEE13C7" w14:textId="09CEA6A5" w:rsidR="00664340" w:rsidRPr="00241708" w:rsidRDefault="00664340" w:rsidP="0055446D">
                      <w:pPr>
                        <w:jc w:val="center"/>
                        <w:rPr>
                          <w:rFonts w:eastAsia="Microsoft JhengHei" w:cstheme="minorHAnsi"/>
                        </w:rPr>
                      </w:pPr>
                      <w:r>
                        <w:rPr>
                          <w:rFonts w:eastAsia="Microsoft JhengHei" w:cstheme="minorHAnsi"/>
                        </w:rPr>
                        <w:t>¬ A&amp;E or 999 if seriously ill or injured</w:t>
                      </w:r>
                    </w:p>
                  </w:txbxContent>
                </v:textbox>
              </v:shape>
            </w:pict>
          </mc:Fallback>
        </mc:AlternateContent>
      </w:r>
      <w:r w:rsidR="00A92751" w:rsidRPr="0005195B">
        <w:rPr>
          <w:rFonts w:ascii="Abadi" w:hAnsi="Abadi"/>
          <w:noProof/>
          <w:color w:val="auto"/>
        </w:rPr>
        <mc:AlternateContent>
          <mc:Choice Requires="wps">
            <w:drawing>
              <wp:anchor distT="45720" distB="45720" distL="114300" distR="114300" simplePos="0" relativeHeight="251675648" behindDoc="0" locked="0" layoutInCell="1" allowOverlap="1" wp14:anchorId="6B298FD6" wp14:editId="0D2F6398">
                <wp:simplePos x="0" y="0"/>
                <wp:positionH relativeFrom="margin">
                  <wp:align>left</wp:align>
                </wp:positionH>
                <wp:positionV relativeFrom="margin">
                  <wp:posOffset>2466975</wp:posOffset>
                </wp:positionV>
                <wp:extent cx="2419350" cy="1009650"/>
                <wp:effectExtent l="0" t="0" r="19050" b="19050"/>
                <wp:wrapNone/>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09650"/>
                        </a:xfrm>
                        <a:prstGeom prst="rect">
                          <a:avLst/>
                        </a:prstGeom>
                        <a:solidFill>
                          <a:srgbClr val="F10DE1">
                            <a:alpha val="7059"/>
                          </a:srgbClr>
                        </a:solidFill>
                        <a:ln w="9525">
                          <a:solidFill>
                            <a:srgbClr val="5F5F5F">
                              <a:alpha val="60000"/>
                            </a:srgbClr>
                          </a:solidFill>
                          <a:miter lim="800000"/>
                          <a:headEnd/>
                          <a:tailEnd/>
                        </a:ln>
                      </wps:spPr>
                      <wps:txbx>
                        <w:txbxContent>
                          <w:p w14:paraId="3B1F46EA" w14:textId="12C86E99" w:rsidR="00150C1A" w:rsidRPr="00A56957" w:rsidRDefault="00D94FCC" w:rsidP="0076249A">
                            <w:pPr>
                              <w:jc w:val="center"/>
                            </w:pPr>
                            <w:r>
                              <w:t xml:space="preserve">You can book an appointment for after 5pm on Mondays and Tuesdays. Simply ask a receptionist about our extended clinics.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8FD6" id="_x0000_s1035" type="#_x0000_t202" alt="&quot;&quot;" style="position:absolute;margin-left:0;margin-top:194.25pt;width:190.5pt;height:79.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" fillcolor="#f10de1" strokecolor="#5f5f5f">
                <v:fill opacity="4626f"/>
                <v:stroke opacity="39321f"/>
                <v:textbox>
                  <w:txbxContent>
                    <w:p w14:paraId="3B1F46EA" w14:textId="12C86E99" w:rsidR="00150C1A" w:rsidRPr="00A56957" w:rsidRDefault="00D94FCC" w:rsidP="0076249A">
                      <w:pPr>
                        <w:jc w:val="center"/>
                      </w:pPr>
                      <w:r>
                        <w:t xml:space="preserve">You can book an appointment for after 5pm on Mondays and Tuesdays. Simply ask a receptionist about our extended clinics. </w:t>
                      </w:r>
                    </w:p>
                  </w:txbxContent>
                </v:textbox>
                <w10:wrap anchorx="margin" anchory="margin"/>
              </v:shape>
            </w:pict>
          </mc:Fallback>
        </mc:AlternateContent>
      </w:r>
    </w:p>
    <w:p w14:paraId="4D7E5B4F" w14:textId="5EB381F1" w:rsidR="0012541E" w:rsidRPr="0005195B" w:rsidRDefault="00E4026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59264" behindDoc="0" locked="0" layoutInCell="1" allowOverlap="1" wp14:anchorId="2D2A0D3E" wp14:editId="0C2866C7">
                <wp:simplePos x="0" y="0"/>
                <wp:positionH relativeFrom="margin">
                  <wp:align>right</wp:align>
                </wp:positionH>
                <wp:positionV relativeFrom="page">
                  <wp:posOffset>3419475</wp:posOffset>
                </wp:positionV>
                <wp:extent cx="4162425" cy="2686050"/>
                <wp:effectExtent l="0" t="0" r="28575" b="1905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686050"/>
                        </a:xfrm>
                        <a:prstGeom prst="rect">
                          <a:avLst/>
                        </a:prstGeom>
                        <a:solidFill>
                          <a:srgbClr val="F6B658">
                            <a:alpha val="32941"/>
                          </a:srgbClr>
                        </a:solidFill>
                        <a:ln w="9525">
                          <a:solidFill>
                            <a:srgbClr val="5F5F5F">
                              <a:alpha val="60000"/>
                            </a:srgbClr>
                          </a:solidFill>
                          <a:miter lim="800000"/>
                          <a:headEnd/>
                          <a:tailEnd/>
                        </a:ln>
                      </wps:spPr>
                      <wps:txbx>
                        <w:txbxContent>
                          <w:p w14:paraId="034D2592" w14:textId="52D3110A" w:rsidR="00E40261" w:rsidRPr="00E40261" w:rsidRDefault="00E40261" w:rsidP="00E40261">
                            <w:pPr>
                              <w:jc w:val="center"/>
                              <w:rPr>
                                <w:rFonts w:ascii="Arial Rounded MT Bold" w:eastAsia="Microsoft JhengHei" w:hAnsi="Arial Rounded MT Bold"/>
                                <w:u w:val="single"/>
                              </w:rPr>
                            </w:pPr>
                            <w:r w:rsidRPr="00AD076A">
                              <w:rPr>
                                <w:rFonts w:ascii="Arial Rounded MT Bold" w:eastAsia="Microsoft JhengHei" w:hAnsi="Arial Rounded MT Bold"/>
                                <w:u w:val="single"/>
                              </w:rPr>
                              <w:t>Coronavirus: the latest guidance and advice</w:t>
                            </w:r>
                          </w:p>
                          <w:p w14:paraId="7C581FF7" w14:textId="6CA0DDA9" w:rsidR="00C2086B" w:rsidRDefault="002A1CAC" w:rsidP="00E40261">
                            <w:pPr>
                              <w:jc w:val="center"/>
                            </w:pPr>
                            <w:r>
                              <w:t xml:space="preserve"> </w:t>
                            </w:r>
                            <w:r w:rsidR="00E40261">
                              <w:t>Face m</w:t>
                            </w:r>
                            <w:r w:rsidR="00F84282">
                              <w:t>asks are</w:t>
                            </w:r>
                            <w:r w:rsidR="00E40261">
                              <w:t xml:space="preserve"> </w:t>
                            </w:r>
                            <w:r w:rsidR="00293CB2">
                              <w:t xml:space="preserve">encouraged </w:t>
                            </w:r>
                            <w:r w:rsidR="00F84282">
                              <w:t>when attending the surgery</w:t>
                            </w:r>
                            <w:r w:rsidR="00E40261">
                              <w:t>.</w:t>
                            </w:r>
                          </w:p>
                          <w:p w14:paraId="47C3B97F" w14:textId="1C0FB347" w:rsidR="00C2086B" w:rsidRDefault="004E2E67" w:rsidP="00E40261">
                            <w:pPr>
                              <w:jc w:val="center"/>
                            </w:pPr>
                            <w:r>
                              <w:t xml:space="preserve">Although you legally no longer need to isolate when testing positive for covid, we strongly encourage you to </w:t>
                            </w:r>
                            <w:r w:rsidR="00E40261">
                              <w:t>do so</w:t>
                            </w:r>
                            <w:r>
                              <w:t xml:space="preserve"> and ask that you please do not enter the surgery.</w:t>
                            </w:r>
                          </w:p>
                          <w:p w14:paraId="649A2945" w14:textId="215D60BE" w:rsidR="00C2086B" w:rsidRDefault="002A1CAC" w:rsidP="00E40261">
                            <w:pPr>
                              <w:jc w:val="center"/>
                            </w:pPr>
                            <w:r>
                              <w:t xml:space="preserve"> </w:t>
                            </w:r>
                            <w:r w:rsidR="00F84282">
                              <w:t>If you return a positive lateral flow test and are asymptomatic you do</w:t>
                            </w:r>
                            <w:r w:rsidR="00C2086B">
                              <w:t xml:space="preserve"> no</w:t>
                            </w:r>
                            <w:r w:rsidR="00F84282">
                              <w:t>t</w:t>
                            </w:r>
                            <w:r w:rsidR="0076249A">
                              <w:t xml:space="preserve"> need</w:t>
                            </w:r>
                            <w:r w:rsidR="00C2086B">
                              <w:t xml:space="preserve"> </w:t>
                            </w:r>
                            <w:r w:rsidR="00F84282">
                              <w:t>to perform a</w:t>
                            </w:r>
                            <w:r w:rsidR="00C2086B">
                              <w:t xml:space="preserve"> PCR</w:t>
                            </w:r>
                            <w:r w:rsidR="00F84282">
                              <w:t xml:space="preserve"> test.</w:t>
                            </w:r>
                            <w:r w:rsidR="004E2E67">
                              <w:t xml:space="preserve"> Please note lateral flow tests now come with a charge.</w:t>
                            </w:r>
                          </w:p>
                          <w:p w14:paraId="1DAFB94E" w14:textId="5A653945" w:rsidR="00150C1A" w:rsidRDefault="00F84282" w:rsidP="00E40261">
                            <w:pPr>
                              <w:jc w:val="center"/>
                            </w:pPr>
                            <w:r>
                              <w:t xml:space="preserve">You can </w:t>
                            </w:r>
                            <w:r w:rsidR="0076249A">
                              <w:t>ring</w:t>
                            </w:r>
                            <w:r>
                              <w:t xml:space="preserve"> 119 </w:t>
                            </w:r>
                            <w:r w:rsidR="0076249A">
                              <w:t>to contact</w:t>
                            </w:r>
                            <w:r>
                              <w:t xml:space="preserve"> the covid helpline for any specific enquiries relating to the coronavirus.</w:t>
                            </w:r>
                          </w:p>
                          <w:p w14:paraId="16AA1A8D" w14:textId="7B8396BF" w:rsidR="002A1CAC" w:rsidRPr="005B451B" w:rsidRDefault="002A1CAC" w:rsidP="00E40261">
                            <w:pPr>
                              <w:jc w:val="center"/>
                            </w:pPr>
                            <w:r>
                              <w:t>For a comprehensive list of guidance visit www.gov.uk</w:t>
                            </w:r>
                            <w:r w:rsidR="001B3D3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A0D3E" id="_x0000_s1036" type="#_x0000_t202" alt="&quot;&quot;" style="position:absolute;margin-left:276.55pt;margin-top:269.25pt;width:327.75pt;height:21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" fillcolor="#f6b658" strokecolor="#5f5f5f">
                <v:fill opacity="21588f"/>
                <v:stroke opacity="39321f"/>
                <v:textbox>
                  <w:txbxContent>
                    <w:p w14:paraId="034D2592" w14:textId="52D3110A" w:rsidR="00E40261" w:rsidRPr="00E40261" w:rsidRDefault="00E40261" w:rsidP="00E40261">
                      <w:pPr>
                        <w:jc w:val="center"/>
                        <w:rPr>
                          <w:rFonts w:ascii="Arial Rounded MT Bold" w:eastAsia="Microsoft JhengHei" w:hAnsi="Arial Rounded MT Bold"/>
                          <w:u w:val="single"/>
                        </w:rPr>
                      </w:pPr>
                      <w:r w:rsidRPr="00AD076A">
                        <w:rPr>
                          <w:rFonts w:ascii="Arial Rounded MT Bold" w:eastAsia="Microsoft JhengHei" w:hAnsi="Arial Rounded MT Bold"/>
                          <w:u w:val="single"/>
                        </w:rPr>
                        <w:t>Coronavirus: the latest guidance and advice</w:t>
                      </w:r>
                    </w:p>
                    <w:p w14:paraId="7C581FF7" w14:textId="6CA0DDA9" w:rsidR="00C2086B" w:rsidRDefault="002A1CAC" w:rsidP="00E40261">
                      <w:pPr>
                        <w:jc w:val="center"/>
                      </w:pPr>
                      <w:r>
                        <w:t xml:space="preserve"> </w:t>
                      </w:r>
                      <w:r w:rsidR="00E40261">
                        <w:t>Face m</w:t>
                      </w:r>
                      <w:r w:rsidR="00F84282">
                        <w:t>asks are</w:t>
                      </w:r>
                      <w:r w:rsidR="00E40261">
                        <w:t xml:space="preserve"> </w:t>
                      </w:r>
                      <w:r w:rsidR="00293CB2">
                        <w:t xml:space="preserve">encouraged </w:t>
                      </w:r>
                      <w:r w:rsidR="00F84282">
                        <w:t>when attending the surgery</w:t>
                      </w:r>
                      <w:r w:rsidR="00E40261">
                        <w:t>.</w:t>
                      </w:r>
                    </w:p>
                    <w:p w14:paraId="47C3B97F" w14:textId="1C0FB347" w:rsidR="00C2086B" w:rsidRDefault="004E2E67" w:rsidP="00E40261">
                      <w:pPr>
                        <w:jc w:val="center"/>
                      </w:pPr>
                      <w:r>
                        <w:t xml:space="preserve">Although you legally no longer need to isolate when testing positive for covid, we strongly encourage you to </w:t>
                      </w:r>
                      <w:r w:rsidR="00E40261">
                        <w:t>do so</w:t>
                      </w:r>
                      <w:r>
                        <w:t xml:space="preserve"> and ask that you please do not enter the surgery.</w:t>
                      </w:r>
                    </w:p>
                    <w:p w14:paraId="649A2945" w14:textId="215D60BE" w:rsidR="00C2086B" w:rsidRDefault="002A1CAC" w:rsidP="00E40261">
                      <w:pPr>
                        <w:jc w:val="center"/>
                      </w:pPr>
                      <w:r>
                        <w:t xml:space="preserve"> </w:t>
                      </w:r>
                      <w:r w:rsidR="00F84282">
                        <w:t>If you return a positive lateral flow test and are asymptomatic you do</w:t>
                      </w:r>
                      <w:r w:rsidR="00C2086B">
                        <w:t xml:space="preserve"> no</w:t>
                      </w:r>
                      <w:r w:rsidR="00F84282">
                        <w:t>t</w:t>
                      </w:r>
                      <w:r w:rsidR="0076249A">
                        <w:t xml:space="preserve"> need</w:t>
                      </w:r>
                      <w:r w:rsidR="00C2086B">
                        <w:t xml:space="preserve"> </w:t>
                      </w:r>
                      <w:r w:rsidR="00F84282">
                        <w:t>to perform a</w:t>
                      </w:r>
                      <w:r w:rsidR="00C2086B">
                        <w:t xml:space="preserve"> PCR</w:t>
                      </w:r>
                      <w:r w:rsidR="00F84282">
                        <w:t xml:space="preserve"> test.</w:t>
                      </w:r>
                      <w:r w:rsidR="004E2E67">
                        <w:t xml:space="preserve"> Please note lateral flow tests now come with a charge.</w:t>
                      </w:r>
                    </w:p>
                    <w:p w14:paraId="1DAFB94E" w14:textId="5A653945" w:rsidR="00150C1A" w:rsidRDefault="00F84282" w:rsidP="00E40261">
                      <w:pPr>
                        <w:jc w:val="center"/>
                      </w:pPr>
                      <w:r>
                        <w:t xml:space="preserve">You can </w:t>
                      </w:r>
                      <w:r w:rsidR="0076249A">
                        <w:t>ring</w:t>
                      </w:r>
                      <w:r>
                        <w:t xml:space="preserve"> 119 </w:t>
                      </w:r>
                      <w:r w:rsidR="0076249A">
                        <w:t>to contact</w:t>
                      </w:r>
                      <w:r>
                        <w:t xml:space="preserve"> the covid helpline for any specific enquiries relating to the coronavirus.</w:t>
                      </w:r>
                    </w:p>
                    <w:p w14:paraId="16AA1A8D" w14:textId="7B8396BF" w:rsidR="002A1CAC" w:rsidRPr="005B451B" w:rsidRDefault="002A1CAC" w:rsidP="00E40261">
                      <w:pPr>
                        <w:jc w:val="center"/>
                      </w:pPr>
                      <w:r>
                        <w:t>For a comprehensive list of guidance visit www.gov.uk</w:t>
                      </w:r>
                      <w:r w:rsidR="001B3D3F">
                        <w:t>.</w:t>
                      </w:r>
                    </w:p>
                  </w:txbxContent>
                </v:textbox>
                <w10:wrap anchorx="margin" anchory="page"/>
              </v:shape>
            </w:pict>
          </mc:Fallback>
        </mc:AlternateContent>
      </w:r>
    </w:p>
    <w:p w14:paraId="232AE7FB" w14:textId="61C4C2B0" w:rsidR="0012541E" w:rsidRPr="0005195B" w:rsidRDefault="0012541E" w:rsidP="009E13A4">
      <w:pPr>
        <w:tabs>
          <w:tab w:val="left" w:pos="9573"/>
        </w:tabs>
        <w:rPr>
          <w:color w:val="auto"/>
        </w:rPr>
      </w:pPr>
    </w:p>
    <w:p w14:paraId="4EF52B81" w14:textId="3E5B9738" w:rsidR="0012541E" w:rsidRPr="0005195B" w:rsidRDefault="0012541E" w:rsidP="009E13A4">
      <w:pPr>
        <w:tabs>
          <w:tab w:val="left" w:pos="9573"/>
        </w:tabs>
        <w:rPr>
          <w:color w:val="auto"/>
        </w:rPr>
      </w:pPr>
    </w:p>
    <w:p w14:paraId="523D74CD" w14:textId="17FC8DF0" w:rsidR="0012541E" w:rsidRPr="0005195B" w:rsidRDefault="002F55E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86912" behindDoc="0" locked="0" layoutInCell="1" allowOverlap="1" wp14:anchorId="204274BF" wp14:editId="6E0C8480">
                <wp:simplePos x="0" y="0"/>
                <wp:positionH relativeFrom="margin">
                  <wp:align>left</wp:align>
                </wp:positionH>
                <wp:positionV relativeFrom="margin">
                  <wp:posOffset>3618865</wp:posOffset>
                </wp:positionV>
                <wp:extent cx="2415654" cy="1023582"/>
                <wp:effectExtent l="0" t="0" r="22860" b="24765"/>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654" cy="1023582"/>
                        </a:xfrm>
                        <a:prstGeom prst="rect">
                          <a:avLst/>
                        </a:prstGeom>
                        <a:solidFill>
                          <a:srgbClr val="F10DE1">
                            <a:alpha val="7059"/>
                          </a:srgbClr>
                        </a:solidFill>
                        <a:ln w="9525">
                          <a:solidFill>
                            <a:srgbClr val="5F5F5F">
                              <a:alpha val="60000"/>
                            </a:srgbClr>
                          </a:solidFill>
                          <a:miter lim="800000"/>
                          <a:headEnd/>
                          <a:tailEnd/>
                        </a:ln>
                      </wps:spPr>
                      <wps:txbx>
                        <w:txbxContent>
                          <w:p w14:paraId="1AB013BA" w14:textId="326F66B5" w:rsidR="00AD076A" w:rsidRPr="00EB6A5B" w:rsidRDefault="00E40261" w:rsidP="0076249A">
                            <w:pPr>
                              <w:jc w:val="center"/>
                            </w:pPr>
                            <w:r>
                              <w:t>You can book in for either a face-to-face or telephone appointment with our clinicians.</w:t>
                            </w:r>
                            <w:r w:rsidR="00D94FCC">
                              <w:t xml:space="preserve"> The national waiting time can vary between 1 – 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274BF" id="_x0000_s1037" type="#_x0000_t202" alt="&quot;&quot;" style="position:absolute;margin-left:0;margin-top:284.95pt;width:190.2pt;height:80.6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" fillcolor="#f10de1" strokecolor="#5f5f5f">
                <v:fill opacity="4626f"/>
                <v:stroke opacity="39321f"/>
                <v:textbox>
                  <w:txbxContent>
                    <w:p w14:paraId="1AB013BA" w14:textId="326F66B5" w:rsidR="00AD076A" w:rsidRPr="00EB6A5B" w:rsidRDefault="00E40261" w:rsidP="0076249A">
                      <w:pPr>
                        <w:jc w:val="center"/>
                      </w:pPr>
                      <w:r>
                        <w:t>You can book in for either a face-to-face or telephone appointment with our clinicians.</w:t>
                      </w:r>
                      <w:r w:rsidR="00D94FCC">
                        <w:t xml:space="preserve"> The national waiting time can vary between 1 – 4 weeks.</w:t>
                      </w:r>
                    </w:p>
                  </w:txbxContent>
                </v:textbox>
                <w10:wrap anchorx="margin" anchory="margin"/>
              </v:shape>
            </w:pict>
          </mc:Fallback>
        </mc:AlternateContent>
      </w:r>
    </w:p>
    <w:p w14:paraId="7048D80A" w14:textId="4E915B00" w:rsidR="0012541E" w:rsidRPr="0005195B" w:rsidRDefault="0012541E" w:rsidP="009E13A4">
      <w:pPr>
        <w:tabs>
          <w:tab w:val="left" w:pos="9573"/>
        </w:tabs>
        <w:rPr>
          <w:color w:val="auto"/>
        </w:rPr>
      </w:pPr>
    </w:p>
    <w:p w14:paraId="2DCF6BAE" w14:textId="3AEF8864" w:rsidR="0012541E" w:rsidRPr="0005195B" w:rsidRDefault="0012541E" w:rsidP="009E13A4">
      <w:pPr>
        <w:tabs>
          <w:tab w:val="left" w:pos="9573"/>
        </w:tabs>
        <w:rPr>
          <w:color w:val="auto"/>
        </w:rPr>
      </w:pPr>
    </w:p>
    <w:p w14:paraId="2EF5B7FD" w14:textId="351F9398" w:rsidR="0012541E" w:rsidRPr="0005195B" w:rsidRDefault="0012541E" w:rsidP="009E13A4">
      <w:pPr>
        <w:tabs>
          <w:tab w:val="left" w:pos="9573"/>
        </w:tabs>
        <w:rPr>
          <w:color w:val="auto"/>
        </w:rPr>
      </w:pPr>
    </w:p>
    <w:p w14:paraId="559CBD08" w14:textId="176DF21B" w:rsidR="0012541E" w:rsidRPr="0005195B" w:rsidRDefault="002F55E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88960" behindDoc="0" locked="0" layoutInCell="1" allowOverlap="1" wp14:anchorId="600AE6DC" wp14:editId="71440ADF">
                <wp:simplePos x="0" y="0"/>
                <wp:positionH relativeFrom="margin">
                  <wp:align>left</wp:align>
                </wp:positionH>
                <wp:positionV relativeFrom="margin">
                  <wp:posOffset>4794250</wp:posOffset>
                </wp:positionV>
                <wp:extent cx="2415540" cy="1066800"/>
                <wp:effectExtent l="0" t="0" r="22860" b="19050"/>
                <wp:wrapNone/>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066800"/>
                        </a:xfrm>
                        <a:prstGeom prst="rect">
                          <a:avLst/>
                        </a:prstGeom>
                        <a:solidFill>
                          <a:srgbClr val="F10DE1">
                            <a:alpha val="7059"/>
                          </a:srgbClr>
                        </a:solidFill>
                        <a:ln w="9525">
                          <a:solidFill>
                            <a:srgbClr val="5F5F5F">
                              <a:alpha val="60000"/>
                            </a:srgbClr>
                          </a:solidFill>
                          <a:miter lim="800000"/>
                          <a:headEnd/>
                          <a:tailEnd/>
                        </a:ln>
                      </wps:spPr>
                      <wps:txbx>
                        <w:txbxContent>
                          <w:p w14:paraId="595D59FA" w14:textId="091A5BF1" w:rsidR="00EB6A5B" w:rsidRDefault="006309BE" w:rsidP="0076249A">
                            <w:pPr>
                              <w:jc w:val="center"/>
                            </w:pPr>
                            <w:r>
                              <w:t>You can still book in for your first and second covid vaccinations –use the national booking system or check for your nearest walk-in clinic via the NHS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AE6DC" id="_x0000_s1038" type="#_x0000_t202" alt="&quot;&quot;" style="position:absolute;margin-left:0;margin-top:377.5pt;width:190.2pt;height:8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" fillcolor="#f10de1" strokecolor="#5f5f5f">
                <v:fill opacity="4626f"/>
                <v:stroke opacity="39321f"/>
                <v:textbox>
                  <w:txbxContent>
                    <w:p w14:paraId="595D59FA" w14:textId="091A5BF1" w:rsidR="00EB6A5B" w:rsidRDefault="006309BE" w:rsidP="0076249A">
                      <w:pPr>
                        <w:jc w:val="center"/>
                      </w:pPr>
                      <w:r>
                        <w:t>You can still book in for your first and second covid vaccinations –use the national booking system or check for your nearest walk-in clinic via the NHS website.</w:t>
                      </w:r>
                    </w:p>
                  </w:txbxContent>
                </v:textbox>
                <w10:wrap anchorx="margin" anchory="margin"/>
              </v:shape>
            </w:pict>
          </mc:Fallback>
        </mc:AlternateContent>
      </w:r>
    </w:p>
    <w:p w14:paraId="7B7965F5" w14:textId="2D2A2F19" w:rsidR="0012541E" w:rsidRPr="0005195B" w:rsidRDefault="0012541E" w:rsidP="009E13A4">
      <w:pPr>
        <w:tabs>
          <w:tab w:val="left" w:pos="9573"/>
        </w:tabs>
        <w:rPr>
          <w:color w:val="auto"/>
        </w:rPr>
      </w:pPr>
    </w:p>
    <w:p w14:paraId="4680B56B" w14:textId="64A51DD1" w:rsidR="0012541E" w:rsidRPr="0005195B" w:rsidRDefault="0012541E" w:rsidP="009E13A4">
      <w:pPr>
        <w:tabs>
          <w:tab w:val="left" w:pos="9573"/>
        </w:tabs>
        <w:rPr>
          <w:color w:val="auto"/>
        </w:rPr>
      </w:pPr>
    </w:p>
    <w:p w14:paraId="2C3733E4" w14:textId="4EB71DB4" w:rsidR="0012541E" w:rsidRPr="0005195B" w:rsidRDefault="0038708F"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71552" behindDoc="0" locked="0" layoutInCell="1" allowOverlap="1" wp14:anchorId="03A7191F" wp14:editId="5A620E43">
                <wp:simplePos x="0" y="0"/>
                <wp:positionH relativeFrom="margin">
                  <wp:align>right</wp:align>
                </wp:positionH>
                <wp:positionV relativeFrom="page">
                  <wp:posOffset>6191250</wp:posOffset>
                </wp:positionV>
                <wp:extent cx="4162425" cy="1066800"/>
                <wp:effectExtent l="0" t="0" r="28575" b="1905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066800"/>
                        </a:xfrm>
                        <a:prstGeom prst="rect">
                          <a:avLst/>
                        </a:prstGeom>
                        <a:solidFill>
                          <a:srgbClr val="F6B658">
                            <a:alpha val="32941"/>
                          </a:srgbClr>
                        </a:solidFill>
                        <a:ln w="9525">
                          <a:solidFill>
                            <a:srgbClr val="5F5F5F">
                              <a:alpha val="60000"/>
                            </a:srgbClr>
                          </a:solidFill>
                          <a:miter lim="800000"/>
                          <a:headEnd/>
                          <a:tailEnd/>
                        </a:ln>
                      </wps:spPr>
                      <wps:txbx>
                        <w:txbxContent>
                          <w:p w14:paraId="40D3E3D2" w14:textId="4D098B50" w:rsidR="0038708F" w:rsidRDefault="00F71F20" w:rsidP="00EB747C">
                            <w:pPr>
                              <w:spacing w:after="40" w:line="240" w:lineRule="auto"/>
                              <w:jc w:val="center"/>
                              <w:rPr>
                                <w:rFonts w:ascii="Arial Rounded MT Bold" w:hAnsi="Arial Rounded MT Bold"/>
                                <w:b/>
                                <w:bCs/>
                              </w:rPr>
                            </w:pPr>
                            <w:r>
                              <w:rPr>
                                <w:rFonts w:ascii="Arial Rounded MT Bold" w:hAnsi="Arial Rounded MT Bold"/>
                                <w:u w:val="single"/>
                              </w:rPr>
                              <w:t>Autumn</w:t>
                            </w:r>
                            <w:r w:rsidR="001B3D3F">
                              <w:rPr>
                                <w:rFonts w:ascii="Arial Rounded MT Bold" w:hAnsi="Arial Rounded MT Bold"/>
                                <w:u w:val="single"/>
                              </w:rPr>
                              <w:t xml:space="preserve"> covid</w:t>
                            </w:r>
                            <w:r w:rsidR="004E2E67">
                              <w:rPr>
                                <w:rFonts w:ascii="Arial Rounded MT Bold" w:hAnsi="Arial Rounded MT Bold"/>
                                <w:u w:val="single"/>
                              </w:rPr>
                              <w:t xml:space="preserve"> booster</w:t>
                            </w:r>
                          </w:p>
                          <w:p w14:paraId="65E70645" w14:textId="32EC68AF" w:rsidR="002A1CAC" w:rsidRPr="00F71F20" w:rsidRDefault="00F71F20" w:rsidP="00F71F20">
                            <w:pPr>
                              <w:jc w:val="center"/>
                            </w:pPr>
                            <w:r>
                              <w:t>N</w:t>
                            </w:r>
                            <w:r w:rsidR="00833D84">
                              <w:t xml:space="preserve">ow available to those over </w:t>
                            </w:r>
                            <w:r>
                              <w:t>50</w:t>
                            </w:r>
                            <w:r w:rsidR="00833D84">
                              <w:t xml:space="preserve"> as well as </w:t>
                            </w:r>
                            <w:r>
                              <w:t>those under 50 who have a weakened immune system, are pregnant, a frontline health care worker or a carer aged 16+. Check the NHS website for walk-in clinics local to you.</w:t>
                            </w:r>
                          </w:p>
                          <w:p w14:paraId="466E0277" w14:textId="6AE864AC" w:rsidR="007E579B" w:rsidRDefault="007E579B" w:rsidP="007E579B"/>
                          <w:p w14:paraId="407AC293" w14:textId="77777777" w:rsidR="005436D9" w:rsidRPr="005B451B" w:rsidRDefault="005436D9" w:rsidP="007E5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191F" id="_x0000_s1039" type="#_x0000_t202" alt="&quot;&quot;" style="position:absolute;margin-left:276.55pt;margin-top:487.5pt;width:327.75pt;height:8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" fillcolor="#f6b658" strokecolor="#5f5f5f">
                <v:fill opacity="21588f"/>
                <v:stroke opacity="39321f"/>
                <v:textbox>
                  <w:txbxContent>
                    <w:p w14:paraId="40D3E3D2" w14:textId="4D098B50" w:rsidR="0038708F" w:rsidRDefault="00F71F20" w:rsidP="00EB747C">
                      <w:pPr>
                        <w:spacing w:after="40" w:line="240" w:lineRule="auto"/>
                        <w:jc w:val="center"/>
                        <w:rPr>
                          <w:rFonts w:ascii="Arial Rounded MT Bold" w:hAnsi="Arial Rounded MT Bold"/>
                          <w:b/>
                          <w:bCs/>
                        </w:rPr>
                      </w:pPr>
                      <w:r>
                        <w:rPr>
                          <w:rFonts w:ascii="Arial Rounded MT Bold" w:hAnsi="Arial Rounded MT Bold"/>
                          <w:u w:val="single"/>
                        </w:rPr>
                        <w:t>Autumn</w:t>
                      </w:r>
                      <w:r w:rsidR="001B3D3F">
                        <w:rPr>
                          <w:rFonts w:ascii="Arial Rounded MT Bold" w:hAnsi="Arial Rounded MT Bold"/>
                          <w:u w:val="single"/>
                        </w:rPr>
                        <w:t xml:space="preserve"> covid</w:t>
                      </w:r>
                      <w:r w:rsidR="004E2E67">
                        <w:rPr>
                          <w:rFonts w:ascii="Arial Rounded MT Bold" w:hAnsi="Arial Rounded MT Bold"/>
                          <w:u w:val="single"/>
                        </w:rPr>
                        <w:t xml:space="preserve"> booster</w:t>
                      </w:r>
                    </w:p>
                    <w:p w14:paraId="65E70645" w14:textId="32EC68AF" w:rsidR="002A1CAC" w:rsidRPr="00F71F20" w:rsidRDefault="00F71F20" w:rsidP="00F71F20">
                      <w:pPr>
                        <w:jc w:val="center"/>
                      </w:pPr>
                      <w:r>
                        <w:t>N</w:t>
                      </w:r>
                      <w:r w:rsidR="00833D84">
                        <w:t xml:space="preserve">ow available to those over </w:t>
                      </w:r>
                      <w:r>
                        <w:t>50</w:t>
                      </w:r>
                      <w:r w:rsidR="00833D84">
                        <w:t xml:space="preserve"> as well as </w:t>
                      </w:r>
                      <w:r>
                        <w:t>those under 50 who have a weakened immune system, are pregnant, a frontline health care worker or a carer aged 16+. Check the NHS website for walk-in clinics local to you.</w:t>
                      </w:r>
                    </w:p>
                    <w:p w14:paraId="466E0277" w14:textId="6AE864AC" w:rsidR="007E579B" w:rsidRDefault="007E579B" w:rsidP="007E579B"/>
                    <w:p w14:paraId="407AC293" w14:textId="77777777" w:rsidR="005436D9" w:rsidRPr="005B451B" w:rsidRDefault="005436D9" w:rsidP="007E579B"/>
                  </w:txbxContent>
                </v:textbox>
                <w10:wrap anchorx="margin" anchory="page"/>
              </v:shape>
            </w:pict>
          </mc:Fallback>
        </mc:AlternateContent>
      </w:r>
    </w:p>
    <w:p w14:paraId="78C5C854" w14:textId="61FB5256" w:rsidR="0012541E" w:rsidRPr="0005195B" w:rsidRDefault="002F55E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91008" behindDoc="0" locked="0" layoutInCell="1" allowOverlap="1" wp14:anchorId="5295F628" wp14:editId="7ECA06EA">
                <wp:simplePos x="0" y="0"/>
                <wp:positionH relativeFrom="margin">
                  <wp:align>left</wp:align>
                </wp:positionH>
                <wp:positionV relativeFrom="margin">
                  <wp:posOffset>6014720</wp:posOffset>
                </wp:positionV>
                <wp:extent cx="2428875" cy="873125"/>
                <wp:effectExtent l="0" t="0" r="28575" b="22225"/>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73125"/>
                        </a:xfrm>
                        <a:prstGeom prst="rect">
                          <a:avLst/>
                        </a:prstGeom>
                        <a:solidFill>
                          <a:srgbClr val="F10DE1">
                            <a:alpha val="7059"/>
                          </a:srgbClr>
                        </a:solidFill>
                        <a:ln w="9525">
                          <a:solidFill>
                            <a:srgbClr val="5F5F5F">
                              <a:alpha val="60000"/>
                            </a:srgbClr>
                          </a:solidFill>
                          <a:miter lim="800000"/>
                          <a:headEnd/>
                          <a:tailEnd/>
                        </a:ln>
                      </wps:spPr>
                      <wps:txbx>
                        <w:txbxContent>
                          <w:p w14:paraId="5B85E6F8" w14:textId="227ED9B1" w:rsidR="00A56957" w:rsidRPr="00A56957" w:rsidRDefault="00A56957" w:rsidP="0076249A">
                            <w:pPr>
                              <w:widowControl w:val="0"/>
                              <w:jc w:val="center"/>
                              <w:rPr>
                                <w:rFonts w:cstheme="minorHAnsi"/>
                              </w:rPr>
                            </w:pPr>
                            <w:r>
                              <w:rPr>
                                <w:rFonts w:cstheme="minorHAnsi"/>
                              </w:rPr>
                              <w:t>Y</w:t>
                            </w:r>
                            <w:r w:rsidRPr="00A56957">
                              <w:rPr>
                                <w:rFonts w:cstheme="minorHAnsi"/>
                              </w:rPr>
                              <w:t>ou may be eligible for free medication</w:t>
                            </w:r>
                            <w:r w:rsidR="00256FA4">
                              <w:rPr>
                                <w:rFonts w:cstheme="minorHAnsi"/>
                              </w:rPr>
                              <w:t xml:space="preserve"> for </w:t>
                            </w:r>
                            <w:r w:rsidR="00EF4E06">
                              <w:rPr>
                                <w:rFonts w:cstheme="minorHAnsi"/>
                              </w:rPr>
                              <w:t>various</w:t>
                            </w:r>
                            <w:r w:rsidR="00256FA4">
                              <w:rPr>
                                <w:rFonts w:cstheme="minorHAnsi"/>
                              </w:rPr>
                              <w:t xml:space="preserve"> issues</w:t>
                            </w:r>
                            <w:r>
                              <w:rPr>
                                <w:rFonts w:cstheme="minorHAnsi"/>
                              </w:rPr>
                              <w:t xml:space="preserve"> </w:t>
                            </w:r>
                            <w:r w:rsidR="00EF4E06">
                              <w:rPr>
                                <w:rFonts w:cstheme="minorHAnsi"/>
                              </w:rPr>
                              <w:t>via the</w:t>
                            </w:r>
                            <w:r>
                              <w:rPr>
                                <w:rFonts w:cstheme="minorHAnsi"/>
                              </w:rPr>
                              <w:t xml:space="preserve"> Minor Ailment Scheme</w:t>
                            </w:r>
                            <w:r w:rsidR="00256FA4">
                              <w:rPr>
                                <w:rFonts w:cstheme="minorHAnsi"/>
                              </w:rPr>
                              <w:t xml:space="preserve"> </w:t>
                            </w:r>
                            <w:r w:rsidRPr="00A56957">
                              <w:rPr>
                                <w:rFonts w:cstheme="minorHAnsi"/>
                              </w:rPr>
                              <w:t>- speak to your pharmacist</w:t>
                            </w:r>
                            <w:r w:rsidR="00EF4E06">
                              <w:rPr>
                                <w:rFonts w:cstheme="minorHAnsi"/>
                              </w:rPr>
                              <w:t xml:space="preserve"> </w:t>
                            </w:r>
                            <w:r w:rsidRPr="00A56957">
                              <w:rPr>
                                <w:rFonts w:cstheme="minorHAnsi"/>
                              </w:rPr>
                              <w:t>today</w:t>
                            </w:r>
                            <w:r w:rsidR="00256FA4">
                              <w:rPr>
                                <w:rFonts w:cstheme="minorHAnsi"/>
                              </w:rPr>
                              <w:t>.</w:t>
                            </w:r>
                          </w:p>
                          <w:p w14:paraId="3AFAB0A7" w14:textId="77777777" w:rsidR="00A56957" w:rsidRDefault="00A56957" w:rsidP="00A56957">
                            <w:pPr>
                              <w:widowControl w:val="0"/>
                              <w:rPr>
                                <w:rFonts w:ascii="Century Schoolbook" w:hAnsi="Century Schoolbook" w:cs="Times New Roman"/>
                                <w:sz w:val="19"/>
                                <w:szCs w:val="19"/>
                              </w:rPr>
                            </w:pPr>
                            <w:r>
                              <w:t> </w:t>
                            </w:r>
                          </w:p>
                          <w:p w14:paraId="44A7024C" w14:textId="7ED99FF5" w:rsidR="00EB6A5B" w:rsidRPr="00EB6A5B" w:rsidRDefault="00EB6A5B" w:rsidP="00EB6A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5F628" id="_x0000_s1040" type="#_x0000_t202" alt="&quot;&quot;" style="position:absolute;margin-left:0;margin-top:473.6pt;width:191.25pt;height:68.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" fillcolor="#f10de1" strokecolor="#5f5f5f">
                <v:fill opacity="4626f"/>
                <v:stroke opacity="39321f"/>
                <v:textbox>
                  <w:txbxContent>
                    <w:p w14:paraId="5B85E6F8" w14:textId="227ED9B1" w:rsidR="00A56957" w:rsidRPr="00A56957" w:rsidRDefault="00A56957" w:rsidP="0076249A">
                      <w:pPr>
                        <w:widowControl w:val="0"/>
                        <w:jc w:val="center"/>
                        <w:rPr>
                          <w:rFonts w:cstheme="minorHAnsi"/>
                        </w:rPr>
                      </w:pPr>
                      <w:r>
                        <w:rPr>
                          <w:rFonts w:cstheme="minorHAnsi"/>
                        </w:rPr>
                        <w:t>Y</w:t>
                      </w:r>
                      <w:r w:rsidRPr="00A56957">
                        <w:rPr>
                          <w:rFonts w:cstheme="minorHAnsi"/>
                        </w:rPr>
                        <w:t>ou may be eligible for free medication</w:t>
                      </w:r>
                      <w:r w:rsidR="00256FA4">
                        <w:rPr>
                          <w:rFonts w:cstheme="minorHAnsi"/>
                        </w:rPr>
                        <w:t xml:space="preserve"> for </w:t>
                      </w:r>
                      <w:r w:rsidR="00EF4E06">
                        <w:rPr>
                          <w:rFonts w:cstheme="minorHAnsi"/>
                        </w:rPr>
                        <w:t>various</w:t>
                      </w:r>
                      <w:r w:rsidR="00256FA4">
                        <w:rPr>
                          <w:rFonts w:cstheme="minorHAnsi"/>
                        </w:rPr>
                        <w:t xml:space="preserve"> issues</w:t>
                      </w:r>
                      <w:r>
                        <w:rPr>
                          <w:rFonts w:cstheme="minorHAnsi"/>
                        </w:rPr>
                        <w:t xml:space="preserve"> </w:t>
                      </w:r>
                      <w:r w:rsidR="00EF4E06">
                        <w:rPr>
                          <w:rFonts w:cstheme="minorHAnsi"/>
                        </w:rPr>
                        <w:t>via the</w:t>
                      </w:r>
                      <w:r>
                        <w:rPr>
                          <w:rFonts w:cstheme="minorHAnsi"/>
                        </w:rPr>
                        <w:t xml:space="preserve"> Minor Ailment Scheme</w:t>
                      </w:r>
                      <w:r w:rsidR="00256FA4">
                        <w:rPr>
                          <w:rFonts w:cstheme="minorHAnsi"/>
                        </w:rPr>
                        <w:t xml:space="preserve"> </w:t>
                      </w:r>
                      <w:r w:rsidRPr="00A56957">
                        <w:rPr>
                          <w:rFonts w:cstheme="minorHAnsi"/>
                        </w:rPr>
                        <w:t>- speak to your pharmacist</w:t>
                      </w:r>
                      <w:r w:rsidR="00EF4E06">
                        <w:rPr>
                          <w:rFonts w:cstheme="minorHAnsi"/>
                        </w:rPr>
                        <w:t xml:space="preserve"> </w:t>
                      </w:r>
                      <w:r w:rsidRPr="00A56957">
                        <w:rPr>
                          <w:rFonts w:cstheme="minorHAnsi"/>
                        </w:rPr>
                        <w:t>today</w:t>
                      </w:r>
                      <w:r w:rsidR="00256FA4">
                        <w:rPr>
                          <w:rFonts w:cstheme="minorHAnsi"/>
                        </w:rPr>
                        <w:t>.</w:t>
                      </w:r>
                    </w:p>
                    <w:p w14:paraId="3AFAB0A7" w14:textId="77777777" w:rsidR="00A56957" w:rsidRDefault="00A56957" w:rsidP="00A56957">
                      <w:pPr>
                        <w:widowControl w:val="0"/>
                        <w:rPr>
                          <w:rFonts w:ascii="Century Schoolbook" w:hAnsi="Century Schoolbook" w:cs="Times New Roman"/>
                          <w:sz w:val="19"/>
                          <w:szCs w:val="19"/>
                        </w:rPr>
                      </w:pPr>
                      <w:r>
                        <w:t> </w:t>
                      </w:r>
                    </w:p>
                    <w:p w14:paraId="44A7024C" w14:textId="7ED99FF5" w:rsidR="00EB6A5B" w:rsidRPr="00EB6A5B" w:rsidRDefault="00EB6A5B" w:rsidP="00EB6A5B"/>
                  </w:txbxContent>
                </v:textbox>
                <w10:wrap anchorx="margin" anchory="margin"/>
              </v:shape>
            </w:pict>
          </mc:Fallback>
        </mc:AlternateContent>
      </w:r>
    </w:p>
    <w:p w14:paraId="4D03891C" w14:textId="64D5B20F" w:rsidR="0012541E" w:rsidRPr="0005195B" w:rsidRDefault="0012541E" w:rsidP="009E13A4">
      <w:pPr>
        <w:tabs>
          <w:tab w:val="left" w:pos="9573"/>
        </w:tabs>
        <w:rPr>
          <w:color w:val="auto"/>
        </w:rPr>
      </w:pPr>
    </w:p>
    <w:p w14:paraId="45F1AF3B" w14:textId="7017B33E" w:rsidR="0012541E" w:rsidRPr="0005195B" w:rsidRDefault="0012541E" w:rsidP="009E13A4">
      <w:pPr>
        <w:tabs>
          <w:tab w:val="left" w:pos="9573"/>
        </w:tabs>
        <w:rPr>
          <w:color w:val="auto"/>
        </w:rPr>
      </w:pPr>
    </w:p>
    <w:p w14:paraId="15F74ECD" w14:textId="25EBFEB8" w:rsidR="0012541E" w:rsidRPr="0005195B" w:rsidRDefault="00C15CF3"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67456" behindDoc="0" locked="0" layoutInCell="1" allowOverlap="1" wp14:anchorId="4C7DA807" wp14:editId="27783266">
                <wp:simplePos x="0" y="0"/>
                <wp:positionH relativeFrom="margin">
                  <wp:align>right</wp:align>
                </wp:positionH>
                <wp:positionV relativeFrom="margin">
                  <wp:posOffset>6883400</wp:posOffset>
                </wp:positionV>
                <wp:extent cx="4171950" cy="984250"/>
                <wp:effectExtent l="0" t="0" r="19050" b="2540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984250"/>
                        </a:xfrm>
                        <a:prstGeom prst="rect">
                          <a:avLst/>
                        </a:prstGeom>
                        <a:solidFill>
                          <a:srgbClr val="F6B658">
                            <a:alpha val="32941"/>
                          </a:srgbClr>
                        </a:solidFill>
                        <a:ln w="9525">
                          <a:solidFill>
                            <a:srgbClr val="5F5F5F">
                              <a:alpha val="60000"/>
                            </a:srgbClr>
                          </a:solidFill>
                          <a:miter lim="800000"/>
                          <a:headEnd/>
                          <a:tailEnd/>
                        </a:ln>
                      </wps:spPr>
                      <wps:txbx>
                        <w:txbxContent>
                          <w:p w14:paraId="79053380" w14:textId="760A2922" w:rsidR="0038708F" w:rsidRDefault="0038708F" w:rsidP="0038708F">
                            <w:pPr>
                              <w:pStyle w:val="BodyText3"/>
                              <w:widowControl w:val="0"/>
                              <w:spacing w:after="0" w:line="360" w:lineRule="auto"/>
                              <w:jc w:val="center"/>
                              <w:rPr>
                                <w:rFonts w:ascii="Arial Rounded MT Bold" w:hAnsi="Arial Rounded MT Bold"/>
                              </w:rPr>
                            </w:pPr>
                            <w:r w:rsidRPr="0038708F">
                              <w:rPr>
                                <w:rFonts w:ascii="Arial Rounded MT Bold" w:hAnsi="Arial Rounded MT Bold"/>
                                <w:sz w:val="24"/>
                                <w:szCs w:val="24"/>
                                <w:u w:val="single"/>
                              </w:rPr>
                              <w:t>Obtaining your covid passport</w:t>
                            </w:r>
                          </w:p>
                          <w:p w14:paraId="2CECC7EF" w14:textId="45BCBC76" w:rsidR="0038708F" w:rsidRPr="0038708F" w:rsidRDefault="0038708F" w:rsidP="0038708F">
                            <w:pPr>
                              <w:pStyle w:val="BodyText3"/>
                              <w:widowControl w:val="0"/>
                              <w:ind w:left="43"/>
                              <w:rPr>
                                <w:rFonts w:ascii="Arial" w:hAnsi="Arial" w:cs="Arial"/>
                                <w:i/>
                                <w:iCs/>
                                <w:sz w:val="24"/>
                                <w:szCs w:val="24"/>
                                <w:lang w:val="en-US"/>
                                <w14:ligatures w14:val="none"/>
                              </w:rPr>
                            </w:pPr>
                            <w:r w:rsidRPr="0038708F">
                              <w:rPr>
                                <w:rFonts w:asciiTheme="minorHAnsi" w:hAnsiTheme="minorHAnsi" w:cstheme="minorHAnsi"/>
                                <w:sz w:val="24"/>
                                <w:szCs w:val="24"/>
                                <w:lang w:val="en-US"/>
                                <w14:ligatures w14:val="none"/>
                              </w:rPr>
                              <w:t xml:space="preserve">You can obtain your passport either through the NHS app, </w:t>
                            </w:r>
                            <w:r>
                              <w:rPr>
                                <w:rFonts w:asciiTheme="minorHAnsi" w:hAnsiTheme="minorHAnsi" w:cstheme="minorHAnsi"/>
                                <w:sz w:val="24"/>
                                <w:szCs w:val="24"/>
                                <w:lang w:val="en-US"/>
                                <w14:ligatures w14:val="none"/>
                              </w:rPr>
                              <w:t xml:space="preserve">NHS </w:t>
                            </w:r>
                            <w:r w:rsidRPr="0038708F">
                              <w:rPr>
                                <w:rFonts w:asciiTheme="minorHAnsi" w:hAnsiTheme="minorHAnsi" w:cstheme="minorHAnsi"/>
                                <w:sz w:val="24"/>
                                <w:szCs w:val="24"/>
                                <w:lang w:val="en-US"/>
                                <w14:ligatures w14:val="none"/>
                              </w:rPr>
                              <w:t xml:space="preserve">website or </w:t>
                            </w:r>
                            <w:r>
                              <w:rPr>
                                <w:rFonts w:asciiTheme="minorHAnsi" w:hAnsiTheme="minorHAnsi" w:cstheme="minorHAnsi"/>
                                <w:sz w:val="24"/>
                                <w:szCs w:val="24"/>
                                <w:lang w:val="en-US"/>
                                <w14:ligatures w14:val="none"/>
                              </w:rPr>
                              <w:t>contacting 119 and</w:t>
                            </w:r>
                            <w:r w:rsidRPr="0038708F">
                              <w:rPr>
                                <w:rFonts w:asciiTheme="minorHAnsi" w:hAnsiTheme="minorHAnsi" w:cstheme="minorHAnsi"/>
                                <w:sz w:val="24"/>
                                <w:szCs w:val="24"/>
                                <w:lang w:val="en-US"/>
                                <w14:ligatures w14:val="none"/>
                              </w:rPr>
                              <w:t xml:space="preserve"> requesting</w:t>
                            </w:r>
                            <w:r>
                              <w:rPr>
                                <w:rFonts w:asciiTheme="minorHAnsi" w:hAnsiTheme="minorHAnsi" w:cstheme="minorHAnsi"/>
                                <w:sz w:val="24"/>
                                <w:szCs w:val="24"/>
                                <w:lang w:val="en-US"/>
                                <w14:ligatures w14:val="none"/>
                              </w:rPr>
                              <w:t xml:space="preserve"> a physical copy</w:t>
                            </w:r>
                            <w:r w:rsidRPr="0038708F">
                              <w:rPr>
                                <w:rFonts w:asciiTheme="minorHAnsi" w:hAnsiTheme="minorHAnsi" w:cstheme="minorHAnsi"/>
                                <w:sz w:val="24"/>
                                <w:szCs w:val="24"/>
                                <w:lang w:val="en-US"/>
                                <w14:ligatures w14:val="none"/>
                              </w:rPr>
                              <w:t xml:space="preserve">. Please note </w:t>
                            </w:r>
                            <w:r>
                              <w:rPr>
                                <w:rFonts w:asciiTheme="minorHAnsi" w:hAnsiTheme="minorHAnsi" w:cstheme="minorHAnsi"/>
                                <w:sz w:val="24"/>
                                <w:szCs w:val="24"/>
                                <w:lang w:val="en-US"/>
                                <w14:ligatures w14:val="none"/>
                              </w:rPr>
                              <w:t xml:space="preserve">the surgery </w:t>
                            </w:r>
                            <w:r w:rsidRPr="0038708F">
                              <w:rPr>
                                <w:rFonts w:asciiTheme="minorHAnsi" w:hAnsiTheme="minorHAnsi" w:cstheme="minorHAnsi"/>
                                <w:sz w:val="24"/>
                                <w:szCs w:val="24"/>
                                <w:u w:val="single"/>
                                <w:lang w:val="en-US"/>
                                <w14:ligatures w14:val="none"/>
                              </w:rPr>
                              <w:t>cannot</w:t>
                            </w:r>
                            <w:r>
                              <w:rPr>
                                <w:rFonts w:asciiTheme="minorHAnsi" w:hAnsiTheme="minorHAnsi" w:cstheme="minorHAnsi"/>
                                <w:sz w:val="24"/>
                                <w:szCs w:val="24"/>
                                <w:lang w:val="en-US"/>
                                <w14:ligatures w14:val="none"/>
                              </w:rPr>
                              <w:t xml:space="preserve"> provide a copy.</w:t>
                            </w:r>
                          </w:p>
                          <w:p w14:paraId="12BEDCB7" w14:textId="77777777" w:rsidR="0038708F" w:rsidRDefault="0038708F" w:rsidP="0038708F">
                            <w:pPr>
                              <w:widowControl w:val="0"/>
                              <w:rPr>
                                <w:rFonts w:ascii="Century Schoolbook" w:hAnsi="Century Schoolbook" w:cs="Times New Roman"/>
                                <w:sz w:val="19"/>
                                <w:szCs w:val="19"/>
                                <w:lang w:val="en-GB"/>
                              </w:rPr>
                            </w:pPr>
                            <w:r>
                              <w:t> </w:t>
                            </w:r>
                          </w:p>
                          <w:p w14:paraId="04A395F1" w14:textId="3F26177F" w:rsidR="007E579B" w:rsidRPr="0038708F" w:rsidRDefault="007E579B" w:rsidP="007E579B">
                            <w:pPr>
                              <w:rPr>
                                <w:rFonts w:cstheme="minorHAnsi"/>
                              </w:rPr>
                            </w:pPr>
                          </w:p>
                          <w:p w14:paraId="111D929D" w14:textId="368E4470" w:rsidR="00A56957" w:rsidRDefault="00A56957" w:rsidP="007E579B"/>
                          <w:p w14:paraId="0AE44765" w14:textId="62E387AE" w:rsidR="00A56957" w:rsidRPr="005B451B" w:rsidRDefault="00A56957" w:rsidP="007E5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DA807" id="_x0000_s1041" type="#_x0000_t202" alt="&quot;&quot;" style="position:absolute;margin-left:277.3pt;margin-top:542pt;width:328.5pt;height:7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" fillcolor="#f6b658" strokecolor="#5f5f5f">
                <v:fill opacity="21588f"/>
                <v:stroke opacity="39321f"/>
                <v:textbox>
                  <w:txbxContent>
                    <w:p w14:paraId="79053380" w14:textId="760A2922" w:rsidR="0038708F" w:rsidRDefault="0038708F" w:rsidP="0038708F">
                      <w:pPr>
                        <w:pStyle w:val="BodyText3"/>
                        <w:widowControl w:val="0"/>
                        <w:spacing w:after="0" w:line="360" w:lineRule="auto"/>
                        <w:jc w:val="center"/>
                        <w:rPr>
                          <w:rFonts w:ascii="Arial Rounded MT Bold" w:hAnsi="Arial Rounded MT Bold"/>
                        </w:rPr>
                      </w:pPr>
                      <w:r w:rsidRPr="0038708F">
                        <w:rPr>
                          <w:rFonts w:ascii="Arial Rounded MT Bold" w:hAnsi="Arial Rounded MT Bold"/>
                          <w:sz w:val="24"/>
                          <w:szCs w:val="24"/>
                          <w:u w:val="single"/>
                        </w:rPr>
                        <w:t>Obtaining your covid passport</w:t>
                      </w:r>
                    </w:p>
                    <w:p w14:paraId="2CECC7EF" w14:textId="45BCBC76" w:rsidR="0038708F" w:rsidRPr="0038708F" w:rsidRDefault="0038708F" w:rsidP="0038708F">
                      <w:pPr>
                        <w:pStyle w:val="BodyText3"/>
                        <w:widowControl w:val="0"/>
                        <w:ind w:left="43"/>
                        <w:rPr>
                          <w:rFonts w:ascii="Arial" w:hAnsi="Arial" w:cs="Arial"/>
                          <w:i/>
                          <w:iCs/>
                          <w:sz w:val="24"/>
                          <w:szCs w:val="24"/>
                          <w:lang w:val="en-US"/>
                          <w14:ligatures w14:val="none"/>
                        </w:rPr>
                      </w:pPr>
                      <w:r w:rsidRPr="0038708F">
                        <w:rPr>
                          <w:rFonts w:asciiTheme="minorHAnsi" w:hAnsiTheme="minorHAnsi" w:cstheme="minorHAnsi"/>
                          <w:sz w:val="24"/>
                          <w:szCs w:val="24"/>
                          <w:lang w:val="en-US"/>
                          <w14:ligatures w14:val="none"/>
                        </w:rPr>
                        <w:t xml:space="preserve">You can obtain your passport either through the NHS app, </w:t>
                      </w:r>
                      <w:r>
                        <w:rPr>
                          <w:rFonts w:asciiTheme="minorHAnsi" w:hAnsiTheme="minorHAnsi" w:cstheme="minorHAnsi"/>
                          <w:sz w:val="24"/>
                          <w:szCs w:val="24"/>
                          <w:lang w:val="en-US"/>
                          <w14:ligatures w14:val="none"/>
                        </w:rPr>
                        <w:t xml:space="preserve">NHS </w:t>
                      </w:r>
                      <w:r w:rsidRPr="0038708F">
                        <w:rPr>
                          <w:rFonts w:asciiTheme="minorHAnsi" w:hAnsiTheme="minorHAnsi" w:cstheme="minorHAnsi"/>
                          <w:sz w:val="24"/>
                          <w:szCs w:val="24"/>
                          <w:lang w:val="en-US"/>
                          <w14:ligatures w14:val="none"/>
                        </w:rPr>
                        <w:t xml:space="preserve">website or </w:t>
                      </w:r>
                      <w:r>
                        <w:rPr>
                          <w:rFonts w:asciiTheme="minorHAnsi" w:hAnsiTheme="minorHAnsi" w:cstheme="minorHAnsi"/>
                          <w:sz w:val="24"/>
                          <w:szCs w:val="24"/>
                          <w:lang w:val="en-US"/>
                          <w14:ligatures w14:val="none"/>
                        </w:rPr>
                        <w:t>contacting 119 and</w:t>
                      </w:r>
                      <w:r w:rsidRPr="0038708F">
                        <w:rPr>
                          <w:rFonts w:asciiTheme="minorHAnsi" w:hAnsiTheme="minorHAnsi" w:cstheme="minorHAnsi"/>
                          <w:sz w:val="24"/>
                          <w:szCs w:val="24"/>
                          <w:lang w:val="en-US"/>
                          <w14:ligatures w14:val="none"/>
                        </w:rPr>
                        <w:t xml:space="preserve"> requesting</w:t>
                      </w:r>
                      <w:r>
                        <w:rPr>
                          <w:rFonts w:asciiTheme="minorHAnsi" w:hAnsiTheme="minorHAnsi" w:cstheme="minorHAnsi"/>
                          <w:sz w:val="24"/>
                          <w:szCs w:val="24"/>
                          <w:lang w:val="en-US"/>
                          <w14:ligatures w14:val="none"/>
                        </w:rPr>
                        <w:t xml:space="preserve"> a physical copy</w:t>
                      </w:r>
                      <w:r w:rsidRPr="0038708F">
                        <w:rPr>
                          <w:rFonts w:asciiTheme="minorHAnsi" w:hAnsiTheme="minorHAnsi" w:cstheme="minorHAnsi"/>
                          <w:sz w:val="24"/>
                          <w:szCs w:val="24"/>
                          <w:lang w:val="en-US"/>
                          <w14:ligatures w14:val="none"/>
                        </w:rPr>
                        <w:t xml:space="preserve">. Please note </w:t>
                      </w:r>
                      <w:r>
                        <w:rPr>
                          <w:rFonts w:asciiTheme="minorHAnsi" w:hAnsiTheme="minorHAnsi" w:cstheme="minorHAnsi"/>
                          <w:sz w:val="24"/>
                          <w:szCs w:val="24"/>
                          <w:lang w:val="en-US"/>
                          <w14:ligatures w14:val="none"/>
                        </w:rPr>
                        <w:t xml:space="preserve">the surgery </w:t>
                      </w:r>
                      <w:r w:rsidRPr="0038708F">
                        <w:rPr>
                          <w:rFonts w:asciiTheme="minorHAnsi" w:hAnsiTheme="minorHAnsi" w:cstheme="minorHAnsi"/>
                          <w:sz w:val="24"/>
                          <w:szCs w:val="24"/>
                          <w:u w:val="single"/>
                          <w:lang w:val="en-US"/>
                          <w14:ligatures w14:val="none"/>
                        </w:rPr>
                        <w:t>cannot</w:t>
                      </w:r>
                      <w:r>
                        <w:rPr>
                          <w:rFonts w:asciiTheme="minorHAnsi" w:hAnsiTheme="minorHAnsi" w:cstheme="minorHAnsi"/>
                          <w:sz w:val="24"/>
                          <w:szCs w:val="24"/>
                          <w:lang w:val="en-US"/>
                          <w14:ligatures w14:val="none"/>
                        </w:rPr>
                        <w:t xml:space="preserve"> provide a copy.</w:t>
                      </w:r>
                    </w:p>
                    <w:p w14:paraId="12BEDCB7" w14:textId="77777777" w:rsidR="0038708F" w:rsidRDefault="0038708F" w:rsidP="0038708F">
                      <w:pPr>
                        <w:widowControl w:val="0"/>
                        <w:rPr>
                          <w:rFonts w:ascii="Century Schoolbook" w:hAnsi="Century Schoolbook" w:cs="Times New Roman"/>
                          <w:sz w:val="19"/>
                          <w:szCs w:val="19"/>
                          <w:lang w:val="en-GB"/>
                        </w:rPr>
                      </w:pPr>
                      <w:r>
                        <w:t> </w:t>
                      </w:r>
                    </w:p>
                    <w:p w14:paraId="04A395F1" w14:textId="3F26177F" w:rsidR="007E579B" w:rsidRPr="0038708F" w:rsidRDefault="007E579B" w:rsidP="007E579B">
                      <w:pPr>
                        <w:rPr>
                          <w:rFonts w:cstheme="minorHAnsi"/>
                        </w:rPr>
                      </w:pPr>
                    </w:p>
                    <w:p w14:paraId="111D929D" w14:textId="368E4470" w:rsidR="00A56957" w:rsidRDefault="00A56957" w:rsidP="007E579B"/>
                    <w:p w14:paraId="0AE44765" w14:textId="62E387AE" w:rsidR="00A56957" w:rsidRPr="005B451B" w:rsidRDefault="00A56957" w:rsidP="007E579B"/>
                  </w:txbxContent>
                </v:textbox>
                <w10:wrap anchorx="margin" anchory="margin"/>
              </v:shape>
            </w:pict>
          </mc:Fallback>
        </mc:AlternateContent>
      </w:r>
    </w:p>
    <w:p w14:paraId="725070CD" w14:textId="6997A2CC" w:rsidR="0012541E" w:rsidRPr="0005195B" w:rsidRDefault="002F55E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95104" behindDoc="0" locked="0" layoutInCell="1" allowOverlap="1" wp14:anchorId="6A47E031" wp14:editId="621EBA1B">
                <wp:simplePos x="0" y="0"/>
                <wp:positionH relativeFrom="margin">
                  <wp:align>left</wp:align>
                </wp:positionH>
                <wp:positionV relativeFrom="margin">
                  <wp:posOffset>7067550</wp:posOffset>
                </wp:positionV>
                <wp:extent cx="2415540" cy="1057275"/>
                <wp:effectExtent l="0" t="0" r="22860" b="28575"/>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057275"/>
                        </a:xfrm>
                        <a:prstGeom prst="rect">
                          <a:avLst/>
                        </a:prstGeom>
                        <a:solidFill>
                          <a:srgbClr val="F10DE1">
                            <a:alpha val="7059"/>
                          </a:srgbClr>
                        </a:solidFill>
                        <a:ln w="9525">
                          <a:solidFill>
                            <a:srgbClr val="5F5F5F">
                              <a:alpha val="60000"/>
                            </a:srgbClr>
                          </a:solidFill>
                          <a:miter lim="800000"/>
                          <a:headEnd/>
                          <a:tailEnd/>
                        </a:ln>
                      </wps:spPr>
                      <wps:txbx>
                        <w:txbxContent>
                          <w:p w14:paraId="7BF0D373" w14:textId="5F452AB0" w:rsidR="00A56957" w:rsidRPr="00A56957" w:rsidRDefault="002F55E1" w:rsidP="002F55E1">
                            <w:pPr>
                              <w:jc w:val="center"/>
                            </w:pPr>
                            <w:r>
                              <w:t>For the protection of the most vulnerable, we ask that you avoid entering the surgery if you test positive for or have symptoms of covid</w:t>
                            </w:r>
                            <w:r w:rsidR="001B3D3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7E031" id="_x0000_s1042" type="#_x0000_t202" alt="&quot;&quot;" style="position:absolute;margin-left:0;margin-top:556.5pt;width:190.2pt;height:83.2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" fillcolor="#f10de1" strokecolor="#5f5f5f">
                <v:fill opacity="4626f"/>
                <v:stroke opacity="39321f"/>
                <v:textbox>
                  <w:txbxContent>
                    <w:p w14:paraId="7BF0D373" w14:textId="5F452AB0" w:rsidR="00A56957" w:rsidRPr="00A56957" w:rsidRDefault="002F55E1" w:rsidP="002F55E1">
                      <w:pPr>
                        <w:jc w:val="center"/>
                      </w:pPr>
                      <w:r>
                        <w:t>For the protection of the most vulnerable, we ask that you avoid entering the surgery if you test positive for or have symptoms of covid</w:t>
                      </w:r>
                      <w:r w:rsidR="001B3D3F">
                        <w:t>.</w:t>
                      </w:r>
                    </w:p>
                  </w:txbxContent>
                </v:textbox>
                <w10:wrap anchorx="margin" anchory="margin"/>
              </v:shape>
            </w:pict>
          </mc:Fallback>
        </mc:AlternateContent>
      </w:r>
    </w:p>
    <w:p w14:paraId="26B59A1F" w14:textId="3ABC4D4E" w:rsidR="0012541E" w:rsidRPr="0005195B" w:rsidRDefault="0012541E" w:rsidP="009E13A4">
      <w:pPr>
        <w:tabs>
          <w:tab w:val="left" w:pos="9573"/>
        </w:tabs>
        <w:rPr>
          <w:color w:val="auto"/>
        </w:rPr>
      </w:pPr>
    </w:p>
    <w:p w14:paraId="65B06E13" w14:textId="380AF923" w:rsidR="0012541E" w:rsidRPr="0005195B" w:rsidRDefault="0012541E" w:rsidP="009E13A4">
      <w:pPr>
        <w:tabs>
          <w:tab w:val="left" w:pos="9573"/>
        </w:tabs>
        <w:rPr>
          <w:color w:val="auto"/>
        </w:rPr>
      </w:pPr>
    </w:p>
    <w:p w14:paraId="7083A17E" w14:textId="44B68786" w:rsidR="0012541E" w:rsidRPr="0005195B" w:rsidRDefault="00C15CF3"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73600" behindDoc="0" locked="0" layoutInCell="1" allowOverlap="1" wp14:anchorId="54E13DCE" wp14:editId="5F3EC7AF">
                <wp:simplePos x="0" y="0"/>
                <wp:positionH relativeFrom="margin">
                  <wp:align>right</wp:align>
                </wp:positionH>
                <wp:positionV relativeFrom="margin">
                  <wp:posOffset>7976112</wp:posOffset>
                </wp:positionV>
                <wp:extent cx="4162425" cy="1160060"/>
                <wp:effectExtent l="0" t="0" r="28575" b="2159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60060"/>
                        </a:xfrm>
                        <a:prstGeom prst="rect">
                          <a:avLst/>
                        </a:prstGeom>
                        <a:solidFill>
                          <a:srgbClr val="F6B658">
                            <a:alpha val="32941"/>
                          </a:srgbClr>
                        </a:solidFill>
                        <a:ln w="9525">
                          <a:solidFill>
                            <a:srgbClr val="5F5F5F">
                              <a:alpha val="60000"/>
                            </a:srgbClr>
                          </a:solidFill>
                          <a:miter lim="800000"/>
                          <a:headEnd/>
                          <a:tailEnd/>
                        </a:ln>
                      </wps:spPr>
                      <wps:txbx>
                        <w:txbxContent>
                          <w:p w14:paraId="32290FE4" w14:textId="11A02B5C" w:rsidR="0012541E" w:rsidRDefault="0012541E" w:rsidP="00EB747C">
                            <w:pPr>
                              <w:spacing w:after="120"/>
                              <w:jc w:val="center"/>
                              <w:rPr>
                                <w:rFonts w:ascii="Arial Rounded MT Bold" w:hAnsi="Arial Rounded MT Bold"/>
                                <w:u w:val="single"/>
                              </w:rPr>
                            </w:pPr>
                            <w:r w:rsidRPr="0038708F">
                              <w:rPr>
                                <w:rFonts w:ascii="Arial Rounded MT Bold" w:hAnsi="Arial Rounded MT Bold"/>
                                <w:u w:val="single"/>
                              </w:rPr>
                              <w:t>Online services</w:t>
                            </w:r>
                          </w:p>
                          <w:p w14:paraId="48AC17A0" w14:textId="675463D1" w:rsidR="0038708F" w:rsidRPr="00C15CF3" w:rsidRDefault="00C15CF3" w:rsidP="0038708F">
                            <w:pPr>
                              <w:jc w:val="center"/>
                              <w:rPr>
                                <w:rFonts w:cstheme="minorHAnsi"/>
                              </w:rPr>
                            </w:pPr>
                            <w:r>
                              <w:rPr>
                                <w:rFonts w:cstheme="minorHAnsi"/>
                              </w:rPr>
                              <w:t xml:space="preserve">Our website offers a variety of services including </w:t>
                            </w:r>
                            <w:r w:rsidR="0076249A">
                              <w:rPr>
                                <w:rFonts w:cstheme="minorHAnsi"/>
                              </w:rPr>
                              <w:t xml:space="preserve">ordering </w:t>
                            </w:r>
                            <w:r>
                              <w:rPr>
                                <w:rFonts w:cstheme="minorHAnsi"/>
                              </w:rPr>
                              <w:t>prescriptions, book</w:t>
                            </w:r>
                            <w:r w:rsidR="0076249A">
                              <w:rPr>
                                <w:rFonts w:cstheme="minorHAnsi"/>
                              </w:rPr>
                              <w:t>ing</w:t>
                            </w:r>
                            <w:r>
                              <w:rPr>
                                <w:rFonts w:cstheme="minorHAnsi"/>
                              </w:rPr>
                              <w:t xml:space="preserve"> telephone </w:t>
                            </w:r>
                            <w:r w:rsidR="0076249A">
                              <w:rPr>
                                <w:rFonts w:cstheme="minorHAnsi"/>
                              </w:rPr>
                              <w:t>appointments,</w:t>
                            </w:r>
                            <w:r>
                              <w:rPr>
                                <w:rFonts w:cstheme="minorHAnsi"/>
                              </w:rPr>
                              <w:t xml:space="preserve"> and view</w:t>
                            </w:r>
                            <w:r w:rsidR="0076249A">
                              <w:rPr>
                                <w:rFonts w:cstheme="minorHAnsi"/>
                              </w:rPr>
                              <w:t>ing</w:t>
                            </w:r>
                            <w:r>
                              <w:rPr>
                                <w:rFonts w:cstheme="minorHAnsi"/>
                              </w:rPr>
                              <w:t xml:space="preserve"> test results. Setting this up is quick and easy – ask a staff member for your username and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13DCE" id="_x0000_s1043" type="#_x0000_t202" alt="&quot;&quot;" style="position:absolute;margin-left:276.55pt;margin-top:628.05pt;width:327.75pt;height:91.3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" fillcolor="#f6b658" strokecolor="#5f5f5f">
                <v:fill opacity="21588f"/>
                <v:stroke opacity="39321f"/>
                <v:textbox>
                  <w:txbxContent>
                    <w:p w14:paraId="32290FE4" w14:textId="11A02B5C" w:rsidR="0012541E" w:rsidRDefault="0012541E" w:rsidP="00EB747C">
                      <w:pPr>
                        <w:spacing w:after="120"/>
                        <w:jc w:val="center"/>
                        <w:rPr>
                          <w:rFonts w:ascii="Arial Rounded MT Bold" w:hAnsi="Arial Rounded MT Bold"/>
                          <w:u w:val="single"/>
                        </w:rPr>
                      </w:pPr>
                      <w:r w:rsidRPr="0038708F">
                        <w:rPr>
                          <w:rFonts w:ascii="Arial Rounded MT Bold" w:hAnsi="Arial Rounded MT Bold"/>
                          <w:u w:val="single"/>
                        </w:rPr>
                        <w:t>Online services</w:t>
                      </w:r>
                    </w:p>
                    <w:p w14:paraId="48AC17A0" w14:textId="675463D1" w:rsidR="0038708F" w:rsidRPr="00C15CF3" w:rsidRDefault="00C15CF3" w:rsidP="0038708F">
                      <w:pPr>
                        <w:jc w:val="center"/>
                        <w:rPr>
                          <w:rFonts w:cstheme="minorHAnsi"/>
                        </w:rPr>
                      </w:pPr>
                      <w:r>
                        <w:rPr>
                          <w:rFonts w:cstheme="minorHAnsi"/>
                        </w:rPr>
                        <w:t xml:space="preserve">Our website offers a variety of services including </w:t>
                      </w:r>
                      <w:r w:rsidR="0076249A">
                        <w:rPr>
                          <w:rFonts w:cstheme="minorHAnsi"/>
                        </w:rPr>
                        <w:t xml:space="preserve">ordering </w:t>
                      </w:r>
                      <w:r>
                        <w:rPr>
                          <w:rFonts w:cstheme="minorHAnsi"/>
                        </w:rPr>
                        <w:t>prescriptions, book</w:t>
                      </w:r>
                      <w:r w:rsidR="0076249A">
                        <w:rPr>
                          <w:rFonts w:cstheme="minorHAnsi"/>
                        </w:rPr>
                        <w:t>ing</w:t>
                      </w:r>
                      <w:r>
                        <w:rPr>
                          <w:rFonts w:cstheme="minorHAnsi"/>
                        </w:rPr>
                        <w:t xml:space="preserve"> telephone </w:t>
                      </w:r>
                      <w:r w:rsidR="0076249A">
                        <w:rPr>
                          <w:rFonts w:cstheme="minorHAnsi"/>
                        </w:rPr>
                        <w:t>appointments,</w:t>
                      </w:r>
                      <w:r>
                        <w:rPr>
                          <w:rFonts w:cstheme="minorHAnsi"/>
                        </w:rPr>
                        <w:t xml:space="preserve"> and view</w:t>
                      </w:r>
                      <w:r w:rsidR="0076249A">
                        <w:rPr>
                          <w:rFonts w:cstheme="minorHAnsi"/>
                        </w:rPr>
                        <w:t>ing</w:t>
                      </w:r>
                      <w:r>
                        <w:rPr>
                          <w:rFonts w:cstheme="minorHAnsi"/>
                        </w:rPr>
                        <w:t xml:space="preserve"> test results. Setting this up is quick and easy – ask a staff member for your username and password.</w:t>
                      </w:r>
                    </w:p>
                  </w:txbxContent>
                </v:textbox>
                <w10:wrap anchorx="margin" anchory="margin"/>
              </v:shape>
            </w:pict>
          </mc:Fallback>
        </mc:AlternateContent>
      </w:r>
    </w:p>
    <w:p w14:paraId="53ABA26E" w14:textId="297A0642" w:rsidR="0012541E" w:rsidRPr="0005195B" w:rsidRDefault="002F55E1" w:rsidP="009E13A4">
      <w:pPr>
        <w:tabs>
          <w:tab w:val="left" w:pos="9573"/>
        </w:tabs>
        <w:rPr>
          <w:color w:val="auto"/>
        </w:rPr>
      </w:pPr>
      <w:r w:rsidRPr="0005195B">
        <w:rPr>
          <w:rFonts w:ascii="Abadi" w:hAnsi="Abadi"/>
          <w:noProof/>
          <w:color w:val="auto"/>
        </w:rPr>
        <mc:AlternateContent>
          <mc:Choice Requires="wps">
            <w:drawing>
              <wp:anchor distT="45720" distB="45720" distL="114300" distR="114300" simplePos="0" relativeHeight="251693056" behindDoc="0" locked="0" layoutInCell="1" allowOverlap="1" wp14:anchorId="3EF89471" wp14:editId="282A50F8">
                <wp:simplePos x="0" y="0"/>
                <wp:positionH relativeFrom="margin">
                  <wp:align>left</wp:align>
                </wp:positionH>
                <wp:positionV relativeFrom="margin">
                  <wp:align>bottom</wp:align>
                </wp:positionV>
                <wp:extent cx="2428875" cy="846161"/>
                <wp:effectExtent l="0" t="0" r="28575" b="1143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846161"/>
                        </a:xfrm>
                        <a:prstGeom prst="rect">
                          <a:avLst/>
                        </a:prstGeom>
                        <a:solidFill>
                          <a:srgbClr val="F10DE1">
                            <a:alpha val="7059"/>
                          </a:srgbClr>
                        </a:solidFill>
                        <a:ln w="9525">
                          <a:solidFill>
                            <a:srgbClr val="5F5F5F">
                              <a:alpha val="60000"/>
                            </a:srgbClr>
                          </a:solidFill>
                          <a:miter lim="800000"/>
                          <a:headEnd/>
                          <a:tailEnd/>
                        </a:ln>
                      </wps:spPr>
                      <wps:txbx>
                        <w:txbxContent>
                          <w:p w14:paraId="7C731F99" w14:textId="0A38B388" w:rsidR="00A56957" w:rsidRDefault="00A56957" w:rsidP="0076249A">
                            <w:pPr>
                              <w:widowControl w:val="0"/>
                              <w:jc w:val="center"/>
                              <w:rPr>
                                <w:rFonts w:ascii="Century Schoolbook" w:hAnsi="Century Schoolbook" w:cs="Times New Roman"/>
                                <w:sz w:val="19"/>
                                <w:szCs w:val="19"/>
                              </w:rPr>
                            </w:pPr>
                            <w:r>
                              <w:rPr>
                                <w:rFonts w:cstheme="minorHAnsi"/>
                              </w:rPr>
                              <w:t>Struggling with mobility issues? Ask our receptionists about booking in with a physiotherapist.</w:t>
                            </w:r>
                          </w:p>
                          <w:p w14:paraId="67902BFD" w14:textId="77777777" w:rsidR="00A56957" w:rsidRPr="00EB6A5B" w:rsidRDefault="00A56957" w:rsidP="00A56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89471" id="_x0000_s1044" type="#_x0000_t202" alt="&quot;&quot;" style="position:absolute;margin-left:0;margin-top:0;width:191.25pt;height:66.65pt;z-index:25169305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" fillcolor="#f10de1" strokecolor="#5f5f5f">
                <v:fill opacity="4626f"/>
                <v:stroke opacity="39321f"/>
                <v:textbox>
                  <w:txbxContent>
                    <w:p w14:paraId="7C731F99" w14:textId="0A38B388" w:rsidR="00A56957" w:rsidRDefault="00A56957" w:rsidP="0076249A">
                      <w:pPr>
                        <w:widowControl w:val="0"/>
                        <w:jc w:val="center"/>
                        <w:rPr>
                          <w:rFonts w:ascii="Century Schoolbook" w:hAnsi="Century Schoolbook" w:cs="Times New Roman"/>
                          <w:sz w:val="19"/>
                          <w:szCs w:val="19"/>
                        </w:rPr>
                      </w:pPr>
                      <w:r>
                        <w:rPr>
                          <w:rFonts w:cstheme="minorHAnsi"/>
                        </w:rPr>
                        <w:t>Struggling with mobility issues? Ask our receptionists about booking in with a physiotherapist.</w:t>
                      </w:r>
                    </w:p>
                    <w:p w14:paraId="67902BFD" w14:textId="77777777" w:rsidR="00A56957" w:rsidRPr="00EB6A5B" w:rsidRDefault="00A56957" w:rsidP="00A56957"/>
                  </w:txbxContent>
                </v:textbox>
                <w10:wrap anchorx="margin" anchory="margin"/>
              </v:shape>
            </w:pict>
          </mc:Fallback>
        </mc:AlternateContent>
      </w:r>
    </w:p>
    <w:p w14:paraId="14944B3E" w14:textId="3804A97B" w:rsidR="0012541E" w:rsidRPr="0005195B" w:rsidRDefault="0012541E" w:rsidP="009E13A4">
      <w:pPr>
        <w:tabs>
          <w:tab w:val="left" w:pos="9573"/>
        </w:tabs>
        <w:rPr>
          <w:color w:val="auto"/>
        </w:rPr>
      </w:pPr>
    </w:p>
    <w:p w14:paraId="52910C5F" w14:textId="6D72CB95" w:rsidR="0012541E" w:rsidRPr="0005195B" w:rsidRDefault="0012541E" w:rsidP="009E13A4">
      <w:pPr>
        <w:tabs>
          <w:tab w:val="left" w:pos="9573"/>
        </w:tabs>
        <w:rPr>
          <w:color w:val="auto"/>
        </w:rPr>
      </w:pPr>
    </w:p>
    <w:p w14:paraId="70ACFE82" w14:textId="1963F2B4" w:rsidR="0012541E" w:rsidRPr="0005195B" w:rsidRDefault="001B3D3F" w:rsidP="009E13A4">
      <w:pPr>
        <w:tabs>
          <w:tab w:val="left" w:pos="9573"/>
        </w:tabs>
        <w:rPr>
          <w:color w:val="auto"/>
        </w:rPr>
      </w:pPr>
      <w:r w:rsidRPr="0005195B">
        <w:rPr>
          <w:rFonts w:ascii="Abadi" w:hAnsi="Abadi"/>
          <w:noProof/>
          <w:color w:val="auto"/>
        </w:rPr>
        <w:lastRenderedPageBreak/>
        <mc:AlternateContent>
          <mc:Choice Requires="wps">
            <w:drawing>
              <wp:anchor distT="45720" distB="45720" distL="114300" distR="114300" simplePos="0" relativeHeight="251711488" behindDoc="0" locked="0" layoutInCell="1" allowOverlap="1" wp14:anchorId="2043A698" wp14:editId="7A7114FB">
                <wp:simplePos x="0" y="0"/>
                <wp:positionH relativeFrom="margin">
                  <wp:align>left</wp:align>
                </wp:positionH>
                <wp:positionV relativeFrom="margin">
                  <wp:posOffset>4543425</wp:posOffset>
                </wp:positionV>
                <wp:extent cx="6782435" cy="1352550"/>
                <wp:effectExtent l="19050" t="38100" r="37465" b="3810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352550"/>
                        </a:xfrm>
                        <a:custGeom>
                          <a:avLst/>
                          <a:gdLst>
                            <a:gd name="connsiteX0" fmla="*/ 0 w 6782435"/>
                            <a:gd name="connsiteY0" fmla="*/ 0 h 1352550"/>
                            <a:gd name="connsiteX1" fmla="*/ 678244 w 6782435"/>
                            <a:gd name="connsiteY1" fmla="*/ 0 h 1352550"/>
                            <a:gd name="connsiteX2" fmla="*/ 1153014 w 6782435"/>
                            <a:gd name="connsiteY2" fmla="*/ 0 h 1352550"/>
                            <a:gd name="connsiteX3" fmla="*/ 1831257 w 6782435"/>
                            <a:gd name="connsiteY3" fmla="*/ 0 h 1352550"/>
                            <a:gd name="connsiteX4" fmla="*/ 2441677 w 6782435"/>
                            <a:gd name="connsiteY4" fmla="*/ 0 h 1352550"/>
                            <a:gd name="connsiteX5" fmla="*/ 3187744 w 6782435"/>
                            <a:gd name="connsiteY5" fmla="*/ 0 h 1352550"/>
                            <a:gd name="connsiteX6" fmla="*/ 3730339 w 6782435"/>
                            <a:gd name="connsiteY6" fmla="*/ 0 h 1352550"/>
                            <a:gd name="connsiteX7" fmla="*/ 4408583 w 6782435"/>
                            <a:gd name="connsiteY7" fmla="*/ 0 h 1352550"/>
                            <a:gd name="connsiteX8" fmla="*/ 5019002 w 6782435"/>
                            <a:gd name="connsiteY8" fmla="*/ 0 h 1352550"/>
                            <a:gd name="connsiteX9" fmla="*/ 5697245 w 6782435"/>
                            <a:gd name="connsiteY9" fmla="*/ 0 h 1352550"/>
                            <a:gd name="connsiteX10" fmla="*/ 6782435 w 6782435"/>
                            <a:gd name="connsiteY10" fmla="*/ 0 h 1352550"/>
                            <a:gd name="connsiteX11" fmla="*/ 6782435 w 6782435"/>
                            <a:gd name="connsiteY11" fmla="*/ 649224 h 1352550"/>
                            <a:gd name="connsiteX12" fmla="*/ 6782435 w 6782435"/>
                            <a:gd name="connsiteY12" fmla="*/ 1352550 h 1352550"/>
                            <a:gd name="connsiteX13" fmla="*/ 6036367 w 6782435"/>
                            <a:gd name="connsiteY13" fmla="*/ 1352550 h 1352550"/>
                            <a:gd name="connsiteX14" fmla="*/ 5358124 w 6782435"/>
                            <a:gd name="connsiteY14" fmla="*/ 1352550 h 1352550"/>
                            <a:gd name="connsiteX15" fmla="*/ 4815529 w 6782435"/>
                            <a:gd name="connsiteY15" fmla="*/ 1352550 h 1352550"/>
                            <a:gd name="connsiteX16" fmla="*/ 4205110 w 6782435"/>
                            <a:gd name="connsiteY16" fmla="*/ 1352550 h 1352550"/>
                            <a:gd name="connsiteX17" fmla="*/ 3594691 w 6782435"/>
                            <a:gd name="connsiteY17" fmla="*/ 1352550 h 1352550"/>
                            <a:gd name="connsiteX18" fmla="*/ 2916447 w 6782435"/>
                            <a:gd name="connsiteY18" fmla="*/ 1352550 h 1352550"/>
                            <a:gd name="connsiteX19" fmla="*/ 2238204 w 6782435"/>
                            <a:gd name="connsiteY19" fmla="*/ 1352550 h 1352550"/>
                            <a:gd name="connsiteX20" fmla="*/ 1695609 w 6782435"/>
                            <a:gd name="connsiteY20" fmla="*/ 1352550 h 1352550"/>
                            <a:gd name="connsiteX21" fmla="*/ 1220838 w 6782435"/>
                            <a:gd name="connsiteY21" fmla="*/ 1352550 h 1352550"/>
                            <a:gd name="connsiteX22" fmla="*/ 0 w 6782435"/>
                            <a:gd name="connsiteY22" fmla="*/ 1352550 h 1352550"/>
                            <a:gd name="connsiteX23" fmla="*/ 0 w 6782435"/>
                            <a:gd name="connsiteY23" fmla="*/ 689801 h 1352550"/>
                            <a:gd name="connsiteX24" fmla="*/ 0 w 6782435"/>
                            <a:gd name="connsiteY24" fmla="*/ 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82435" h="1352550" fill="none" extrusionOk="0">
                              <a:moveTo>
                                <a:pt x="0" y="0"/>
                              </a:moveTo>
                              <a:cubicBezTo>
                                <a:pt x="279009" y="-21405"/>
                                <a:pt x="532626" y="-14945"/>
                                <a:pt x="678244" y="0"/>
                              </a:cubicBezTo>
                              <a:cubicBezTo>
                                <a:pt x="823862" y="14945"/>
                                <a:pt x="969478" y="23486"/>
                                <a:pt x="1153014" y="0"/>
                              </a:cubicBezTo>
                              <a:cubicBezTo>
                                <a:pt x="1336550" y="-23486"/>
                                <a:pt x="1594228" y="-28187"/>
                                <a:pt x="1831257" y="0"/>
                              </a:cubicBezTo>
                              <a:cubicBezTo>
                                <a:pt x="2068286" y="28187"/>
                                <a:pt x="2238628" y="20524"/>
                                <a:pt x="2441677" y="0"/>
                              </a:cubicBezTo>
                              <a:cubicBezTo>
                                <a:pt x="2644726" y="-20524"/>
                                <a:pt x="3002778" y="-24381"/>
                                <a:pt x="3187744" y="0"/>
                              </a:cubicBezTo>
                              <a:cubicBezTo>
                                <a:pt x="3372710" y="24381"/>
                                <a:pt x="3620173" y="-4498"/>
                                <a:pt x="3730339" y="0"/>
                              </a:cubicBezTo>
                              <a:cubicBezTo>
                                <a:pt x="3840506" y="4498"/>
                                <a:pt x="4270144" y="-9386"/>
                                <a:pt x="4408583" y="0"/>
                              </a:cubicBezTo>
                              <a:cubicBezTo>
                                <a:pt x="4547022" y="9386"/>
                                <a:pt x="4894252" y="4360"/>
                                <a:pt x="5019002" y="0"/>
                              </a:cubicBezTo>
                              <a:cubicBezTo>
                                <a:pt x="5143752" y="-4360"/>
                                <a:pt x="5492834" y="-19182"/>
                                <a:pt x="5697245" y="0"/>
                              </a:cubicBezTo>
                              <a:cubicBezTo>
                                <a:pt x="5901656" y="19182"/>
                                <a:pt x="6288388" y="34132"/>
                                <a:pt x="6782435" y="0"/>
                              </a:cubicBezTo>
                              <a:cubicBezTo>
                                <a:pt x="6763394" y="251230"/>
                                <a:pt x="6780217" y="423174"/>
                                <a:pt x="6782435" y="649224"/>
                              </a:cubicBezTo>
                              <a:cubicBezTo>
                                <a:pt x="6784653" y="875274"/>
                                <a:pt x="6797007" y="1059992"/>
                                <a:pt x="6782435" y="1352550"/>
                              </a:cubicBezTo>
                              <a:cubicBezTo>
                                <a:pt x="6532479" y="1371662"/>
                                <a:pt x="6319143" y="1342558"/>
                                <a:pt x="6036367" y="1352550"/>
                              </a:cubicBezTo>
                              <a:cubicBezTo>
                                <a:pt x="5753591" y="1362542"/>
                                <a:pt x="5528841" y="1322969"/>
                                <a:pt x="5358124" y="1352550"/>
                              </a:cubicBezTo>
                              <a:cubicBezTo>
                                <a:pt x="5187407" y="1382131"/>
                                <a:pt x="5067297" y="1348837"/>
                                <a:pt x="4815529" y="1352550"/>
                              </a:cubicBezTo>
                              <a:cubicBezTo>
                                <a:pt x="4563761" y="1356263"/>
                                <a:pt x="4502559" y="1354453"/>
                                <a:pt x="4205110" y="1352550"/>
                              </a:cubicBezTo>
                              <a:cubicBezTo>
                                <a:pt x="3907661" y="1350647"/>
                                <a:pt x="3860653" y="1350954"/>
                                <a:pt x="3594691" y="1352550"/>
                              </a:cubicBezTo>
                              <a:cubicBezTo>
                                <a:pt x="3328729" y="1354146"/>
                                <a:pt x="3197929" y="1344663"/>
                                <a:pt x="2916447" y="1352550"/>
                              </a:cubicBezTo>
                              <a:cubicBezTo>
                                <a:pt x="2634965" y="1360437"/>
                                <a:pt x="2517211" y="1374279"/>
                                <a:pt x="2238204" y="1352550"/>
                              </a:cubicBezTo>
                              <a:cubicBezTo>
                                <a:pt x="1959197" y="1330821"/>
                                <a:pt x="1806691" y="1375645"/>
                                <a:pt x="1695609" y="1352550"/>
                              </a:cubicBezTo>
                              <a:cubicBezTo>
                                <a:pt x="1584528" y="1329455"/>
                                <a:pt x="1374921" y="1374901"/>
                                <a:pt x="1220838" y="1352550"/>
                              </a:cubicBezTo>
                              <a:cubicBezTo>
                                <a:pt x="1066755" y="1330199"/>
                                <a:pt x="325802" y="1322003"/>
                                <a:pt x="0" y="1352550"/>
                              </a:cubicBezTo>
                              <a:cubicBezTo>
                                <a:pt x="-26294" y="1191403"/>
                                <a:pt x="-5160" y="896862"/>
                                <a:pt x="0" y="689801"/>
                              </a:cubicBezTo>
                              <a:cubicBezTo>
                                <a:pt x="5160" y="482740"/>
                                <a:pt x="18013" y="175932"/>
                                <a:pt x="0" y="0"/>
                              </a:cubicBezTo>
                              <a:close/>
                            </a:path>
                            <a:path w="6782435" h="1352550" stroke="0" extrusionOk="0">
                              <a:moveTo>
                                <a:pt x="0" y="0"/>
                              </a:moveTo>
                              <a:cubicBezTo>
                                <a:pt x="160032" y="25127"/>
                                <a:pt x="345891" y="-17086"/>
                                <a:pt x="542595" y="0"/>
                              </a:cubicBezTo>
                              <a:cubicBezTo>
                                <a:pt x="739299" y="17086"/>
                                <a:pt x="780194" y="5090"/>
                                <a:pt x="1017365" y="0"/>
                              </a:cubicBezTo>
                              <a:cubicBezTo>
                                <a:pt x="1254536" y="-5090"/>
                                <a:pt x="1367175" y="-21654"/>
                                <a:pt x="1627784" y="0"/>
                              </a:cubicBezTo>
                              <a:cubicBezTo>
                                <a:pt x="1888393" y="21654"/>
                                <a:pt x="2078046" y="31701"/>
                                <a:pt x="2306028" y="0"/>
                              </a:cubicBezTo>
                              <a:cubicBezTo>
                                <a:pt x="2534010" y="-31701"/>
                                <a:pt x="2748634" y="-5121"/>
                                <a:pt x="3052096" y="0"/>
                              </a:cubicBezTo>
                              <a:cubicBezTo>
                                <a:pt x="3355558" y="5121"/>
                                <a:pt x="3392961" y="16523"/>
                                <a:pt x="3594691" y="0"/>
                              </a:cubicBezTo>
                              <a:cubicBezTo>
                                <a:pt x="3796421" y="-16523"/>
                                <a:pt x="4021278" y="-24388"/>
                                <a:pt x="4205110" y="0"/>
                              </a:cubicBezTo>
                              <a:cubicBezTo>
                                <a:pt x="4388942" y="24388"/>
                                <a:pt x="4743311" y="30853"/>
                                <a:pt x="5019002" y="0"/>
                              </a:cubicBezTo>
                              <a:cubicBezTo>
                                <a:pt x="5294693" y="-30853"/>
                                <a:pt x="5544992" y="-29502"/>
                                <a:pt x="5765070" y="0"/>
                              </a:cubicBezTo>
                              <a:cubicBezTo>
                                <a:pt x="5985148" y="29502"/>
                                <a:pt x="6480891" y="3244"/>
                                <a:pt x="6782435" y="0"/>
                              </a:cubicBezTo>
                              <a:cubicBezTo>
                                <a:pt x="6803174" y="197293"/>
                                <a:pt x="6756051" y="468019"/>
                                <a:pt x="6782435" y="649224"/>
                              </a:cubicBezTo>
                              <a:cubicBezTo>
                                <a:pt x="6808819" y="830429"/>
                                <a:pt x="6759059" y="1189201"/>
                                <a:pt x="6782435" y="1352550"/>
                              </a:cubicBezTo>
                              <a:cubicBezTo>
                                <a:pt x="6463340" y="1353776"/>
                                <a:pt x="6314148" y="1344779"/>
                                <a:pt x="6104192" y="1352550"/>
                              </a:cubicBezTo>
                              <a:cubicBezTo>
                                <a:pt x="5894236" y="1360321"/>
                                <a:pt x="5673854" y="1366212"/>
                                <a:pt x="5358124" y="1352550"/>
                              </a:cubicBezTo>
                              <a:cubicBezTo>
                                <a:pt x="5042394" y="1338888"/>
                                <a:pt x="4913083" y="1364205"/>
                                <a:pt x="4544231" y="1352550"/>
                              </a:cubicBezTo>
                              <a:cubicBezTo>
                                <a:pt x="4175379" y="1340895"/>
                                <a:pt x="4089352" y="1360937"/>
                                <a:pt x="3933812" y="1352550"/>
                              </a:cubicBezTo>
                              <a:cubicBezTo>
                                <a:pt x="3778272" y="1344163"/>
                                <a:pt x="3544897" y="1336419"/>
                                <a:pt x="3391218" y="1352550"/>
                              </a:cubicBezTo>
                              <a:cubicBezTo>
                                <a:pt x="3237539" y="1368681"/>
                                <a:pt x="2933233" y="1322885"/>
                                <a:pt x="2712974" y="1352550"/>
                              </a:cubicBezTo>
                              <a:cubicBezTo>
                                <a:pt x="2492715" y="1382215"/>
                                <a:pt x="2435230" y="1357588"/>
                                <a:pt x="2238204" y="1352550"/>
                              </a:cubicBezTo>
                              <a:cubicBezTo>
                                <a:pt x="2041178" y="1347513"/>
                                <a:pt x="1967953" y="1336150"/>
                                <a:pt x="1763433" y="1352550"/>
                              </a:cubicBezTo>
                              <a:cubicBezTo>
                                <a:pt x="1558913" y="1368950"/>
                                <a:pt x="1394551" y="1337723"/>
                                <a:pt x="1085190" y="1352550"/>
                              </a:cubicBezTo>
                              <a:cubicBezTo>
                                <a:pt x="775829" y="1367377"/>
                                <a:pt x="248049" y="1364610"/>
                                <a:pt x="0" y="1352550"/>
                              </a:cubicBezTo>
                              <a:cubicBezTo>
                                <a:pt x="-21798" y="1078938"/>
                                <a:pt x="-8125" y="843692"/>
                                <a:pt x="0" y="676275"/>
                              </a:cubicBezTo>
                              <a:cubicBezTo>
                                <a:pt x="8125" y="508859"/>
                                <a:pt x="12936" y="170355"/>
                                <a:pt x="0" y="0"/>
                              </a:cubicBezTo>
                              <a:close/>
                            </a:path>
                          </a:pathLst>
                        </a:custGeom>
                        <a:solidFill>
                          <a:schemeClr val="accent2">
                            <a:lumMod val="75000"/>
                            <a:alpha val="13000"/>
                          </a:schemeClr>
                        </a:solidFill>
                        <a:ln w="9525">
                          <a:solidFill>
                            <a:schemeClr val="accent1">
                              <a:alpha val="60000"/>
                            </a:schemeClr>
                          </a:solidFill>
                          <a:miter lim="800000"/>
                          <a:headEnd/>
                          <a:tailEnd/>
                          <a:extLst>
                            <a:ext uri="{C807C97D-BFC1-408E-A445-0C87EB9F89A2}">
                              <ask:lineSketchStyleProps xmlns:ask="http://schemas.microsoft.com/office/drawing/2018/sketchyshapes" sd="1007475747">
                                <a:prstGeom prst="rect">
                                  <a:avLst/>
                                </a:prstGeom>
                                <ask:type>
                                  <ask:lineSketchFreehand/>
                                </ask:type>
                              </ask:lineSketchStyleProps>
                            </a:ext>
                          </a:extLst>
                        </a:ln>
                      </wps:spPr>
                      <wps:txbx>
                        <w:txbxContent>
                          <w:p w14:paraId="23785947" w14:textId="5B05C033" w:rsidR="0069396D" w:rsidRPr="00B90C83" w:rsidRDefault="00293CB2" w:rsidP="0069396D">
                            <w:pPr>
                              <w:spacing w:before="120"/>
                              <w:jc w:val="center"/>
                              <w:rPr>
                                <w:u w:val="single"/>
                              </w:rPr>
                            </w:pPr>
                            <w:r w:rsidRPr="00B90C83">
                              <w:rPr>
                                <w:u w:val="single"/>
                              </w:rPr>
                              <w:t>Monday 14</w:t>
                            </w:r>
                            <w:r w:rsidRPr="00B90C83">
                              <w:rPr>
                                <w:u w:val="single"/>
                                <w:vertAlign w:val="superscript"/>
                              </w:rPr>
                              <w:t>th</w:t>
                            </w:r>
                            <w:r w:rsidRPr="00B90C83">
                              <w:rPr>
                                <w:u w:val="single"/>
                              </w:rPr>
                              <w:t xml:space="preserve"> November is </w:t>
                            </w:r>
                            <w:r w:rsidRPr="00B90C83">
                              <w:rPr>
                                <w:rFonts w:ascii="Franklin Gothic Medium" w:hAnsi="Franklin Gothic Medium"/>
                                <w:u w:val="single"/>
                              </w:rPr>
                              <w:t>World Diabetes Day</w:t>
                            </w:r>
                            <w:r w:rsidRPr="00B90C83">
                              <w:rPr>
                                <w:u w:val="single"/>
                              </w:rPr>
                              <w:t>!</w:t>
                            </w:r>
                          </w:p>
                          <w:p w14:paraId="756B69D1" w14:textId="7E9DB341" w:rsidR="0069396D" w:rsidRDefault="0069396D" w:rsidP="006841D4">
                            <w:pPr>
                              <w:spacing w:before="120"/>
                              <w:jc w:val="center"/>
                            </w:pPr>
                            <w:r>
                              <w:t xml:space="preserve">Did you know diabetes leads to almost 9,600 leg, toe, or foot amputations every year in the UK? That’s 185 a week. And 850,000 </w:t>
                            </w:r>
                            <w:r w:rsidR="006841D4">
                              <w:t xml:space="preserve">people </w:t>
                            </w:r>
                            <w:r>
                              <w:t>are currently living with undiagnosed Type 2 diabetes.</w:t>
                            </w:r>
                          </w:p>
                          <w:p w14:paraId="3588B684" w14:textId="7372DEAB" w:rsidR="007A0D96" w:rsidRDefault="00293CB2" w:rsidP="006841D4">
                            <w:pPr>
                              <w:spacing w:before="120"/>
                              <w:jc w:val="center"/>
                            </w:pPr>
                            <w:r>
                              <w:t>Wear some blue to</w:t>
                            </w:r>
                            <w:r w:rsidR="0069396D">
                              <w:t xml:space="preserve"> raise awareness and</w:t>
                            </w:r>
                            <w:r>
                              <w:t xml:space="preserve"> show your support</w:t>
                            </w:r>
                            <w:r w:rsidR="0069396D">
                              <w:t xml:space="preserve"> – and check out our displays in the waiting room.</w:t>
                            </w:r>
                          </w:p>
                          <w:p w14:paraId="6BF6BB00" w14:textId="0746C48C" w:rsidR="00293CB2" w:rsidRPr="00293CB2" w:rsidRDefault="00293CB2" w:rsidP="006939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A698" id="_x0000_s1045" type="#_x0000_t202" alt="&quot;&quot;" style="position:absolute;margin-left:0;margin-top:357.75pt;width:534.05pt;height:106.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" fillcolor="#3188c3 [2405]" strokecolor="#3e92cc [3204]">
                <v:fill opacity="8481f"/>
                <v:stroke opacity="39321f"/>
                <v:textbox>
                  <w:txbxContent>
                    <w:p w14:paraId="23785947" w14:textId="5B05C033" w:rsidR="0069396D" w:rsidRPr="00B90C83" w:rsidRDefault="00293CB2" w:rsidP="0069396D">
                      <w:pPr>
                        <w:spacing w:before="120"/>
                        <w:jc w:val="center"/>
                        <w:rPr>
                          <w:u w:val="single"/>
                        </w:rPr>
                      </w:pPr>
                      <w:r w:rsidRPr="00B90C83">
                        <w:rPr>
                          <w:u w:val="single"/>
                        </w:rPr>
                        <w:t>Monday 14</w:t>
                      </w:r>
                      <w:r w:rsidRPr="00B90C83">
                        <w:rPr>
                          <w:u w:val="single"/>
                          <w:vertAlign w:val="superscript"/>
                        </w:rPr>
                        <w:t>th</w:t>
                      </w:r>
                      <w:r w:rsidRPr="00B90C83">
                        <w:rPr>
                          <w:u w:val="single"/>
                        </w:rPr>
                        <w:t xml:space="preserve"> November is </w:t>
                      </w:r>
                      <w:r w:rsidRPr="00B90C83">
                        <w:rPr>
                          <w:rFonts w:ascii="Franklin Gothic Medium" w:hAnsi="Franklin Gothic Medium"/>
                          <w:u w:val="single"/>
                        </w:rPr>
                        <w:t>World Diabetes Day</w:t>
                      </w:r>
                      <w:r w:rsidRPr="00B90C83">
                        <w:rPr>
                          <w:u w:val="single"/>
                        </w:rPr>
                        <w:t>!</w:t>
                      </w:r>
                    </w:p>
                    <w:p w14:paraId="756B69D1" w14:textId="7E9DB341" w:rsidR="0069396D" w:rsidRDefault="0069396D" w:rsidP="006841D4">
                      <w:pPr>
                        <w:spacing w:before="120"/>
                        <w:jc w:val="center"/>
                      </w:pPr>
                      <w:r>
                        <w:t xml:space="preserve">Did you know diabetes leads to almost 9,600 leg, toe, or foot amputations every year in the UK? That’s 185 a week. And 850,000 </w:t>
                      </w:r>
                      <w:r w:rsidR="006841D4">
                        <w:t xml:space="preserve">people </w:t>
                      </w:r>
                      <w:r>
                        <w:t>are currently living with undiagnosed Type 2 diabetes.</w:t>
                      </w:r>
                    </w:p>
                    <w:p w14:paraId="3588B684" w14:textId="7372DEAB" w:rsidR="007A0D96" w:rsidRDefault="00293CB2" w:rsidP="006841D4">
                      <w:pPr>
                        <w:spacing w:before="120"/>
                        <w:jc w:val="center"/>
                      </w:pPr>
                      <w:r>
                        <w:t>Wear some blue to</w:t>
                      </w:r>
                      <w:r w:rsidR="0069396D">
                        <w:t xml:space="preserve"> raise awareness and</w:t>
                      </w:r>
                      <w:r>
                        <w:t xml:space="preserve"> show your support</w:t>
                      </w:r>
                      <w:r w:rsidR="0069396D">
                        <w:t xml:space="preserve"> – and check out our displays in the waiting room.</w:t>
                      </w:r>
                    </w:p>
                    <w:p w14:paraId="6BF6BB00" w14:textId="0746C48C" w:rsidR="00293CB2" w:rsidRPr="00293CB2" w:rsidRDefault="00293CB2" w:rsidP="0069396D"/>
                  </w:txbxContent>
                </v:textbox>
                <w10:wrap anchorx="margin" anchory="margin"/>
              </v:shape>
            </w:pict>
          </mc:Fallback>
        </mc:AlternateContent>
      </w:r>
      <w:r w:rsidRPr="0005195B">
        <w:rPr>
          <w:rFonts w:ascii="Abadi" w:hAnsi="Abadi"/>
          <w:noProof/>
          <w:color w:val="auto"/>
        </w:rPr>
        <mc:AlternateContent>
          <mc:Choice Requires="wps">
            <w:drawing>
              <wp:anchor distT="45720" distB="45720" distL="114300" distR="114300" simplePos="0" relativeHeight="251699200" behindDoc="0" locked="0" layoutInCell="1" allowOverlap="1" wp14:anchorId="7ADE5F5A" wp14:editId="49324267">
                <wp:simplePos x="0" y="0"/>
                <wp:positionH relativeFrom="margin">
                  <wp:align>left</wp:align>
                </wp:positionH>
                <wp:positionV relativeFrom="margin">
                  <wp:posOffset>6019800</wp:posOffset>
                </wp:positionV>
                <wp:extent cx="6782435" cy="2239010"/>
                <wp:effectExtent l="19050" t="19050" r="37465" b="4699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239010"/>
                        </a:xfrm>
                        <a:custGeom>
                          <a:avLst/>
                          <a:gdLst>
                            <a:gd name="connsiteX0" fmla="*/ 0 w 6782435"/>
                            <a:gd name="connsiteY0" fmla="*/ 0 h 2239010"/>
                            <a:gd name="connsiteX1" fmla="*/ 474770 w 6782435"/>
                            <a:gd name="connsiteY1" fmla="*/ 0 h 2239010"/>
                            <a:gd name="connsiteX2" fmla="*/ 1153014 w 6782435"/>
                            <a:gd name="connsiteY2" fmla="*/ 0 h 2239010"/>
                            <a:gd name="connsiteX3" fmla="*/ 1763433 w 6782435"/>
                            <a:gd name="connsiteY3" fmla="*/ 0 h 2239010"/>
                            <a:gd name="connsiteX4" fmla="*/ 2441677 w 6782435"/>
                            <a:gd name="connsiteY4" fmla="*/ 0 h 2239010"/>
                            <a:gd name="connsiteX5" fmla="*/ 3187744 w 6782435"/>
                            <a:gd name="connsiteY5" fmla="*/ 0 h 2239010"/>
                            <a:gd name="connsiteX6" fmla="*/ 3730339 w 6782435"/>
                            <a:gd name="connsiteY6" fmla="*/ 0 h 2239010"/>
                            <a:gd name="connsiteX7" fmla="*/ 4408583 w 6782435"/>
                            <a:gd name="connsiteY7" fmla="*/ 0 h 2239010"/>
                            <a:gd name="connsiteX8" fmla="*/ 5154651 w 6782435"/>
                            <a:gd name="connsiteY8" fmla="*/ 0 h 2239010"/>
                            <a:gd name="connsiteX9" fmla="*/ 5968543 w 6782435"/>
                            <a:gd name="connsiteY9" fmla="*/ 0 h 2239010"/>
                            <a:gd name="connsiteX10" fmla="*/ 6782435 w 6782435"/>
                            <a:gd name="connsiteY10" fmla="*/ 0 h 2239010"/>
                            <a:gd name="connsiteX11" fmla="*/ 6782435 w 6782435"/>
                            <a:gd name="connsiteY11" fmla="*/ 582143 h 2239010"/>
                            <a:gd name="connsiteX12" fmla="*/ 6782435 w 6782435"/>
                            <a:gd name="connsiteY12" fmla="*/ 1186675 h 2239010"/>
                            <a:gd name="connsiteX13" fmla="*/ 6782435 w 6782435"/>
                            <a:gd name="connsiteY13" fmla="*/ 1724038 h 2239010"/>
                            <a:gd name="connsiteX14" fmla="*/ 6782435 w 6782435"/>
                            <a:gd name="connsiteY14" fmla="*/ 2239010 h 2239010"/>
                            <a:gd name="connsiteX15" fmla="*/ 6172016 w 6782435"/>
                            <a:gd name="connsiteY15" fmla="*/ 2239010 h 2239010"/>
                            <a:gd name="connsiteX16" fmla="*/ 5697245 w 6782435"/>
                            <a:gd name="connsiteY16" fmla="*/ 2239010 h 2239010"/>
                            <a:gd name="connsiteX17" fmla="*/ 5019002 w 6782435"/>
                            <a:gd name="connsiteY17" fmla="*/ 2239010 h 2239010"/>
                            <a:gd name="connsiteX18" fmla="*/ 4408583 w 6782435"/>
                            <a:gd name="connsiteY18" fmla="*/ 2239010 h 2239010"/>
                            <a:gd name="connsiteX19" fmla="*/ 3594691 w 6782435"/>
                            <a:gd name="connsiteY19" fmla="*/ 2239010 h 2239010"/>
                            <a:gd name="connsiteX20" fmla="*/ 2916447 w 6782435"/>
                            <a:gd name="connsiteY20" fmla="*/ 2239010 h 2239010"/>
                            <a:gd name="connsiteX21" fmla="*/ 2170379 w 6782435"/>
                            <a:gd name="connsiteY21" fmla="*/ 2239010 h 2239010"/>
                            <a:gd name="connsiteX22" fmla="*/ 1356487 w 6782435"/>
                            <a:gd name="connsiteY22" fmla="*/ 2239010 h 2239010"/>
                            <a:gd name="connsiteX23" fmla="*/ 881717 w 6782435"/>
                            <a:gd name="connsiteY23" fmla="*/ 2239010 h 2239010"/>
                            <a:gd name="connsiteX24" fmla="*/ 0 w 6782435"/>
                            <a:gd name="connsiteY24" fmla="*/ 2239010 h 2239010"/>
                            <a:gd name="connsiteX25" fmla="*/ 0 w 6782435"/>
                            <a:gd name="connsiteY25" fmla="*/ 1746428 h 2239010"/>
                            <a:gd name="connsiteX26" fmla="*/ 0 w 6782435"/>
                            <a:gd name="connsiteY26" fmla="*/ 1253846 h 2239010"/>
                            <a:gd name="connsiteX27" fmla="*/ 0 w 6782435"/>
                            <a:gd name="connsiteY27" fmla="*/ 716483 h 2239010"/>
                            <a:gd name="connsiteX28" fmla="*/ 0 w 6782435"/>
                            <a:gd name="connsiteY28" fmla="*/ 0 h 2239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82435" h="2239010" fill="none" extrusionOk="0">
                              <a:moveTo>
                                <a:pt x="0" y="0"/>
                              </a:moveTo>
                              <a:cubicBezTo>
                                <a:pt x="99897" y="2559"/>
                                <a:pt x="318973" y="-13610"/>
                                <a:pt x="474770" y="0"/>
                              </a:cubicBezTo>
                              <a:cubicBezTo>
                                <a:pt x="630567" y="13610"/>
                                <a:pt x="1014575" y="-9386"/>
                                <a:pt x="1153014" y="0"/>
                              </a:cubicBezTo>
                              <a:cubicBezTo>
                                <a:pt x="1291453" y="9386"/>
                                <a:pt x="1638683" y="4360"/>
                                <a:pt x="1763433" y="0"/>
                              </a:cubicBezTo>
                              <a:cubicBezTo>
                                <a:pt x="1888183" y="-4360"/>
                                <a:pt x="2233901" y="-23468"/>
                                <a:pt x="2441677" y="0"/>
                              </a:cubicBezTo>
                              <a:cubicBezTo>
                                <a:pt x="2649453" y="23468"/>
                                <a:pt x="2985552" y="8444"/>
                                <a:pt x="3187744" y="0"/>
                              </a:cubicBezTo>
                              <a:cubicBezTo>
                                <a:pt x="3389936" y="-8444"/>
                                <a:pt x="3466692" y="26301"/>
                                <a:pt x="3730339" y="0"/>
                              </a:cubicBezTo>
                              <a:cubicBezTo>
                                <a:pt x="3993987" y="-26301"/>
                                <a:pt x="4187069" y="-19101"/>
                                <a:pt x="4408583" y="0"/>
                              </a:cubicBezTo>
                              <a:cubicBezTo>
                                <a:pt x="4630097" y="19101"/>
                                <a:pt x="4830489" y="8739"/>
                                <a:pt x="5154651" y="0"/>
                              </a:cubicBezTo>
                              <a:cubicBezTo>
                                <a:pt x="5478813" y="-8739"/>
                                <a:pt x="5699261" y="-18485"/>
                                <a:pt x="5968543" y="0"/>
                              </a:cubicBezTo>
                              <a:cubicBezTo>
                                <a:pt x="6237825" y="18485"/>
                                <a:pt x="6484961" y="14521"/>
                                <a:pt x="6782435" y="0"/>
                              </a:cubicBezTo>
                              <a:cubicBezTo>
                                <a:pt x="6787468" y="222850"/>
                                <a:pt x="6783081" y="293278"/>
                                <a:pt x="6782435" y="582143"/>
                              </a:cubicBezTo>
                              <a:cubicBezTo>
                                <a:pt x="6781789" y="871008"/>
                                <a:pt x="6808969" y="1021828"/>
                                <a:pt x="6782435" y="1186675"/>
                              </a:cubicBezTo>
                              <a:cubicBezTo>
                                <a:pt x="6755901" y="1351522"/>
                                <a:pt x="6772322" y="1567567"/>
                                <a:pt x="6782435" y="1724038"/>
                              </a:cubicBezTo>
                              <a:cubicBezTo>
                                <a:pt x="6792548" y="1880509"/>
                                <a:pt x="6770894" y="1991258"/>
                                <a:pt x="6782435" y="2239010"/>
                              </a:cubicBezTo>
                              <a:cubicBezTo>
                                <a:pt x="6590970" y="2250894"/>
                                <a:pt x="6294768" y="2243907"/>
                                <a:pt x="6172016" y="2239010"/>
                              </a:cubicBezTo>
                              <a:cubicBezTo>
                                <a:pt x="6049264" y="2234113"/>
                                <a:pt x="5851328" y="2261361"/>
                                <a:pt x="5697245" y="2239010"/>
                              </a:cubicBezTo>
                              <a:cubicBezTo>
                                <a:pt x="5543162" y="2216659"/>
                                <a:pt x="5243266" y="2206511"/>
                                <a:pt x="5019002" y="2239010"/>
                              </a:cubicBezTo>
                              <a:cubicBezTo>
                                <a:pt x="4794738" y="2271509"/>
                                <a:pt x="4683063" y="2229162"/>
                                <a:pt x="4408583" y="2239010"/>
                              </a:cubicBezTo>
                              <a:cubicBezTo>
                                <a:pt x="4134103" y="2248858"/>
                                <a:pt x="3864040" y="2201720"/>
                                <a:pt x="3594691" y="2239010"/>
                              </a:cubicBezTo>
                              <a:cubicBezTo>
                                <a:pt x="3325342" y="2276300"/>
                                <a:pt x="3124653" y="2205463"/>
                                <a:pt x="2916447" y="2239010"/>
                              </a:cubicBezTo>
                              <a:cubicBezTo>
                                <a:pt x="2708241" y="2272557"/>
                                <a:pt x="2468397" y="2226469"/>
                                <a:pt x="2170379" y="2239010"/>
                              </a:cubicBezTo>
                              <a:cubicBezTo>
                                <a:pt x="1872361" y="2251551"/>
                                <a:pt x="1665156" y="2230923"/>
                                <a:pt x="1356487" y="2239010"/>
                              </a:cubicBezTo>
                              <a:cubicBezTo>
                                <a:pt x="1047818" y="2247097"/>
                                <a:pt x="1087022" y="2242340"/>
                                <a:pt x="881717" y="2239010"/>
                              </a:cubicBezTo>
                              <a:cubicBezTo>
                                <a:pt x="676412" y="2235681"/>
                                <a:pt x="393750" y="2275389"/>
                                <a:pt x="0" y="2239010"/>
                              </a:cubicBezTo>
                              <a:cubicBezTo>
                                <a:pt x="11298" y="2054806"/>
                                <a:pt x="-6781" y="1958300"/>
                                <a:pt x="0" y="1746428"/>
                              </a:cubicBezTo>
                              <a:cubicBezTo>
                                <a:pt x="6781" y="1534556"/>
                                <a:pt x="7325" y="1415714"/>
                                <a:pt x="0" y="1253846"/>
                              </a:cubicBezTo>
                              <a:cubicBezTo>
                                <a:pt x="-7325" y="1091978"/>
                                <a:pt x="-22240" y="974214"/>
                                <a:pt x="0" y="716483"/>
                              </a:cubicBezTo>
                              <a:cubicBezTo>
                                <a:pt x="22240" y="458752"/>
                                <a:pt x="10350" y="262896"/>
                                <a:pt x="0" y="0"/>
                              </a:cubicBezTo>
                              <a:close/>
                            </a:path>
                            <a:path w="6782435" h="2239010" stroke="0" extrusionOk="0">
                              <a:moveTo>
                                <a:pt x="0" y="0"/>
                              </a:moveTo>
                              <a:cubicBezTo>
                                <a:pt x="160032" y="25127"/>
                                <a:pt x="345891" y="-17086"/>
                                <a:pt x="542595" y="0"/>
                              </a:cubicBezTo>
                              <a:cubicBezTo>
                                <a:pt x="739299" y="17086"/>
                                <a:pt x="780194" y="5090"/>
                                <a:pt x="1017365" y="0"/>
                              </a:cubicBezTo>
                              <a:cubicBezTo>
                                <a:pt x="1254536" y="-5090"/>
                                <a:pt x="1367175" y="-21654"/>
                                <a:pt x="1627784" y="0"/>
                              </a:cubicBezTo>
                              <a:cubicBezTo>
                                <a:pt x="1888393" y="21654"/>
                                <a:pt x="2078046" y="31701"/>
                                <a:pt x="2306028" y="0"/>
                              </a:cubicBezTo>
                              <a:cubicBezTo>
                                <a:pt x="2534010" y="-31701"/>
                                <a:pt x="2748634" y="-5121"/>
                                <a:pt x="3052096" y="0"/>
                              </a:cubicBezTo>
                              <a:cubicBezTo>
                                <a:pt x="3355558" y="5121"/>
                                <a:pt x="3392961" y="16523"/>
                                <a:pt x="3594691" y="0"/>
                              </a:cubicBezTo>
                              <a:cubicBezTo>
                                <a:pt x="3796421" y="-16523"/>
                                <a:pt x="4021278" y="-24388"/>
                                <a:pt x="4205110" y="0"/>
                              </a:cubicBezTo>
                              <a:cubicBezTo>
                                <a:pt x="4388942" y="24388"/>
                                <a:pt x="4743311" y="30853"/>
                                <a:pt x="5019002" y="0"/>
                              </a:cubicBezTo>
                              <a:cubicBezTo>
                                <a:pt x="5294693" y="-30853"/>
                                <a:pt x="5544992" y="-29502"/>
                                <a:pt x="5765070" y="0"/>
                              </a:cubicBezTo>
                              <a:cubicBezTo>
                                <a:pt x="5985148" y="29502"/>
                                <a:pt x="6480891" y="3244"/>
                                <a:pt x="6782435" y="0"/>
                              </a:cubicBezTo>
                              <a:cubicBezTo>
                                <a:pt x="6766676" y="239633"/>
                                <a:pt x="6777249" y="294697"/>
                                <a:pt x="6782435" y="514972"/>
                              </a:cubicBezTo>
                              <a:cubicBezTo>
                                <a:pt x="6787621" y="735247"/>
                                <a:pt x="6764398" y="848809"/>
                                <a:pt x="6782435" y="1097115"/>
                              </a:cubicBezTo>
                              <a:cubicBezTo>
                                <a:pt x="6800472" y="1345421"/>
                                <a:pt x="6799015" y="1470307"/>
                                <a:pt x="6782435" y="1656867"/>
                              </a:cubicBezTo>
                              <a:cubicBezTo>
                                <a:pt x="6765855" y="1843427"/>
                                <a:pt x="6761100" y="2057723"/>
                                <a:pt x="6782435" y="2239010"/>
                              </a:cubicBezTo>
                              <a:cubicBezTo>
                                <a:pt x="6469793" y="2243918"/>
                                <a:pt x="6206810" y="2252031"/>
                                <a:pt x="6036367" y="2239010"/>
                              </a:cubicBezTo>
                              <a:cubicBezTo>
                                <a:pt x="5865924" y="2225989"/>
                                <a:pt x="5581488" y="2247397"/>
                                <a:pt x="5425948" y="2239010"/>
                              </a:cubicBezTo>
                              <a:cubicBezTo>
                                <a:pt x="5270408" y="2230623"/>
                                <a:pt x="5039904" y="2228683"/>
                                <a:pt x="4883353" y="2239010"/>
                              </a:cubicBezTo>
                              <a:cubicBezTo>
                                <a:pt x="4726802" y="2249337"/>
                                <a:pt x="4419146" y="2208718"/>
                                <a:pt x="4205110" y="2239010"/>
                              </a:cubicBezTo>
                              <a:cubicBezTo>
                                <a:pt x="3991074" y="2269302"/>
                                <a:pt x="3931460" y="2248707"/>
                                <a:pt x="3730339" y="2239010"/>
                              </a:cubicBezTo>
                              <a:cubicBezTo>
                                <a:pt x="3529218" y="2229313"/>
                                <a:pt x="3452005" y="2215516"/>
                                <a:pt x="3255569" y="2239010"/>
                              </a:cubicBezTo>
                              <a:cubicBezTo>
                                <a:pt x="3059133" y="2262505"/>
                                <a:pt x="2889125" y="2224883"/>
                                <a:pt x="2577325" y="2239010"/>
                              </a:cubicBezTo>
                              <a:cubicBezTo>
                                <a:pt x="2265525" y="2253137"/>
                                <a:pt x="2034259" y="2274434"/>
                                <a:pt x="1831257" y="2239010"/>
                              </a:cubicBezTo>
                              <a:cubicBezTo>
                                <a:pt x="1628255" y="2203586"/>
                                <a:pt x="1409321" y="2265113"/>
                                <a:pt x="1153014" y="2239010"/>
                              </a:cubicBezTo>
                              <a:cubicBezTo>
                                <a:pt x="896707" y="2212907"/>
                                <a:pt x="752385" y="2217165"/>
                                <a:pt x="610419" y="2239010"/>
                              </a:cubicBezTo>
                              <a:cubicBezTo>
                                <a:pt x="468454" y="2260855"/>
                                <a:pt x="282041" y="2220457"/>
                                <a:pt x="0" y="2239010"/>
                              </a:cubicBezTo>
                              <a:cubicBezTo>
                                <a:pt x="4471" y="2080326"/>
                                <a:pt x="-18677" y="1903065"/>
                                <a:pt x="0" y="1701648"/>
                              </a:cubicBezTo>
                              <a:cubicBezTo>
                                <a:pt x="18677" y="1500231"/>
                                <a:pt x="27314" y="1260313"/>
                                <a:pt x="0" y="1141895"/>
                              </a:cubicBezTo>
                              <a:cubicBezTo>
                                <a:pt x="-27314" y="1023477"/>
                                <a:pt x="-12847" y="756692"/>
                                <a:pt x="0" y="559753"/>
                              </a:cubicBezTo>
                              <a:cubicBezTo>
                                <a:pt x="12847" y="362814"/>
                                <a:pt x="-21250" y="216166"/>
                                <a:pt x="0" y="0"/>
                              </a:cubicBezTo>
                              <a:close/>
                            </a:path>
                          </a:pathLst>
                        </a:custGeom>
                        <a:solidFill>
                          <a:srgbClr val="CCCC00">
                            <a:alpha val="18039"/>
                          </a:srgbClr>
                        </a:solidFill>
                        <a:ln w="9525">
                          <a:solidFill>
                            <a:srgbClr val="5F5F5F">
                              <a:alpha val="60000"/>
                            </a:srgbClr>
                          </a:solidFill>
                          <a:miter lim="800000"/>
                          <a:headEnd/>
                          <a:tailEnd/>
                          <a:extLst>
                            <a:ext uri="{C807C97D-BFC1-408E-A445-0C87EB9F89A2}">
                              <ask:lineSketchStyleProps xmlns:ask="http://schemas.microsoft.com/office/drawing/2018/sketchyshapes" sd="1007475747">
                                <a:prstGeom prst="rect">
                                  <a:avLst/>
                                </a:prstGeom>
                                <ask:type>
                                  <ask:lineSketchFreehand/>
                                </ask:type>
                              </ask:lineSketchStyleProps>
                            </a:ext>
                          </a:extLst>
                        </a:ln>
                      </wps:spPr>
                      <wps:txbx>
                        <w:txbxContent>
                          <w:p w14:paraId="3E5AA80C" w14:textId="733F3F82" w:rsidR="00D501F6" w:rsidRPr="00E251B3" w:rsidRDefault="00D501F6" w:rsidP="00FE02A4">
                            <w:pPr>
                              <w:jc w:val="center"/>
                              <w:rPr>
                                <w:rFonts w:ascii="Franklin Gothic Medium" w:hAnsi="Franklin Gothic Medium" w:cstheme="minorHAnsi"/>
                                <w:u w:val="single"/>
                              </w:rPr>
                            </w:pPr>
                            <w:r w:rsidRPr="00E251B3">
                              <w:rPr>
                                <w:rFonts w:ascii="Franklin Gothic Medium" w:hAnsi="Franklin Gothic Medium" w:cstheme="minorHAnsi"/>
                                <w:u w:val="single"/>
                              </w:rPr>
                              <w:t>A note to our patients</w:t>
                            </w:r>
                          </w:p>
                          <w:p w14:paraId="53C2B46B" w14:textId="139DB529" w:rsidR="00D501F6" w:rsidRPr="0076249A" w:rsidRDefault="00D501F6" w:rsidP="00FE02A4">
                            <w:pPr>
                              <w:jc w:val="center"/>
                              <w:rPr>
                                <w:sz w:val="25"/>
                                <w:szCs w:val="25"/>
                              </w:rPr>
                            </w:pPr>
                            <w:r w:rsidRPr="0076249A">
                              <w:rPr>
                                <w:sz w:val="25"/>
                                <w:szCs w:val="25"/>
                              </w:rPr>
                              <w:t>Surgeries across the world have faced</w:t>
                            </w:r>
                            <w:r w:rsidR="00EE72DD" w:rsidRPr="0076249A">
                              <w:rPr>
                                <w:sz w:val="25"/>
                                <w:szCs w:val="25"/>
                              </w:rPr>
                              <w:t xml:space="preserve"> an</w:t>
                            </w:r>
                            <w:r w:rsidRPr="0076249A">
                              <w:rPr>
                                <w:sz w:val="25"/>
                                <w:szCs w:val="25"/>
                              </w:rPr>
                              <w:t xml:space="preserve"> unprecedented increase</w:t>
                            </w:r>
                            <w:r w:rsidR="00EE72DD" w:rsidRPr="0076249A">
                              <w:rPr>
                                <w:sz w:val="25"/>
                                <w:szCs w:val="25"/>
                              </w:rPr>
                              <w:t xml:space="preserve"> in patients accessing their services. As such, this has also put a strain on the volume of patients contacting us at any one time and, as a result, causing delays in</w:t>
                            </w:r>
                            <w:r w:rsidR="00D03B49">
                              <w:rPr>
                                <w:sz w:val="25"/>
                                <w:szCs w:val="25"/>
                              </w:rPr>
                              <w:t xml:space="preserve"> </w:t>
                            </w:r>
                            <w:r w:rsidR="00EE72DD" w:rsidRPr="0076249A">
                              <w:rPr>
                                <w:sz w:val="25"/>
                                <w:szCs w:val="25"/>
                              </w:rPr>
                              <w:t>attempts to contact us. Please be patient</w:t>
                            </w:r>
                            <w:r w:rsidR="00D03B49">
                              <w:rPr>
                                <w:sz w:val="25"/>
                                <w:szCs w:val="25"/>
                              </w:rPr>
                              <w:t xml:space="preserve"> when trying to contact us </w:t>
                            </w:r>
                            <w:r w:rsidR="00EE72DD" w:rsidRPr="0076249A">
                              <w:rPr>
                                <w:sz w:val="25"/>
                                <w:szCs w:val="25"/>
                              </w:rPr>
                              <w:t>and, where possible</w:t>
                            </w:r>
                            <w:r w:rsidR="00D03B49">
                              <w:rPr>
                                <w:sz w:val="25"/>
                                <w:szCs w:val="25"/>
                              </w:rPr>
                              <w:t>,</w:t>
                            </w:r>
                            <w:r w:rsidR="00EE72DD" w:rsidRPr="0076249A">
                              <w:rPr>
                                <w:sz w:val="25"/>
                                <w:szCs w:val="25"/>
                              </w:rPr>
                              <w:t xml:space="preserve"> </w:t>
                            </w:r>
                            <w:r w:rsidR="0031761A">
                              <w:rPr>
                                <w:sz w:val="25"/>
                                <w:szCs w:val="25"/>
                              </w:rPr>
                              <w:t>try</w:t>
                            </w:r>
                            <w:r w:rsidR="00EE72DD" w:rsidRPr="0076249A">
                              <w:rPr>
                                <w:sz w:val="25"/>
                                <w:szCs w:val="25"/>
                              </w:rPr>
                              <w:t xml:space="preserve"> during quieter periods of the day. Alternatively, you may also use our website for a variety of services.</w:t>
                            </w:r>
                            <w:r w:rsidR="0031761A">
                              <w:rPr>
                                <w:sz w:val="25"/>
                                <w:szCs w:val="25"/>
                              </w:rPr>
                              <w:t xml:space="preserve"> </w:t>
                            </w:r>
                          </w:p>
                          <w:p w14:paraId="20CA7CE8" w14:textId="13CD4DC5" w:rsidR="0031761A" w:rsidRDefault="00EE72DD" w:rsidP="0031761A">
                            <w:pPr>
                              <w:jc w:val="center"/>
                              <w:rPr>
                                <w:sz w:val="25"/>
                                <w:szCs w:val="25"/>
                              </w:rPr>
                            </w:pPr>
                            <w:r w:rsidRPr="0076249A">
                              <w:rPr>
                                <w:sz w:val="25"/>
                                <w:szCs w:val="25"/>
                              </w:rPr>
                              <w:t>Alongside this has been an increase in verbal abuse towards many of our staff members. Please remember that we are here to help you and are working to the best of our abilities during these tumultuous times. Nobody is immune to the difficulties of the ongoing pandemic, so let’s work together to get through this as peacefully as possible.</w:t>
                            </w:r>
                            <w:r w:rsidR="00FE02A4" w:rsidRPr="0076249A">
                              <w:rPr>
                                <w:sz w:val="25"/>
                                <w:szCs w:val="25"/>
                              </w:rPr>
                              <w:t xml:space="preserve"> Thank you.</w:t>
                            </w:r>
                          </w:p>
                          <w:p w14:paraId="6B010D75" w14:textId="77777777" w:rsidR="002F28BD" w:rsidRDefault="002F28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E5F5A" id="_x0000_s1046" type="#_x0000_t202" alt="&quot;&quot;" style="position:absolute;margin-left:0;margin-top:474pt;width:534.05pt;height:176.3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" fillcolor="#cc0" strokecolor="#5f5f5f">
                <v:fill opacity="11822f"/>
                <v:stroke opacity="39321f"/>
                <v:textbox>
                  <w:txbxContent>
                    <w:p w14:paraId="3E5AA80C" w14:textId="733F3F82" w:rsidR="00D501F6" w:rsidRPr="00E251B3" w:rsidRDefault="00D501F6" w:rsidP="00FE02A4">
                      <w:pPr>
                        <w:jc w:val="center"/>
                        <w:rPr>
                          <w:rFonts w:ascii="Franklin Gothic Medium" w:hAnsi="Franklin Gothic Medium" w:cstheme="minorHAnsi"/>
                          <w:u w:val="single"/>
                        </w:rPr>
                      </w:pPr>
                      <w:r w:rsidRPr="00E251B3">
                        <w:rPr>
                          <w:rFonts w:ascii="Franklin Gothic Medium" w:hAnsi="Franklin Gothic Medium" w:cstheme="minorHAnsi"/>
                          <w:u w:val="single"/>
                        </w:rPr>
                        <w:t>A note to our patients</w:t>
                      </w:r>
                    </w:p>
                    <w:p w14:paraId="53C2B46B" w14:textId="139DB529" w:rsidR="00D501F6" w:rsidRPr="0076249A" w:rsidRDefault="00D501F6" w:rsidP="00FE02A4">
                      <w:pPr>
                        <w:jc w:val="center"/>
                        <w:rPr>
                          <w:sz w:val="25"/>
                          <w:szCs w:val="25"/>
                        </w:rPr>
                      </w:pPr>
                      <w:r w:rsidRPr="0076249A">
                        <w:rPr>
                          <w:sz w:val="25"/>
                          <w:szCs w:val="25"/>
                        </w:rPr>
                        <w:t>Surgeries across the world have faced</w:t>
                      </w:r>
                      <w:r w:rsidR="00EE72DD" w:rsidRPr="0076249A">
                        <w:rPr>
                          <w:sz w:val="25"/>
                          <w:szCs w:val="25"/>
                        </w:rPr>
                        <w:t xml:space="preserve"> an</w:t>
                      </w:r>
                      <w:r w:rsidRPr="0076249A">
                        <w:rPr>
                          <w:sz w:val="25"/>
                          <w:szCs w:val="25"/>
                        </w:rPr>
                        <w:t xml:space="preserve"> unprecedented increase</w:t>
                      </w:r>
                      <w:r w:rsidR="00EE72DD" w:rsidRPr="0076249A">
                        <w:rPr>
                          <w:sz w:val="25"/>
                          <w:szCs w:val="25"/>
                        </w:rPr>
                        <w:t xml:space="preserve"> in patients accessing their services. As such, this has also put a strain on the volume of patients contacting us at any one time and, as a result, causing delays in</w:t>
                      </w:r>
                      <w:r w:rsidR="00D03B49">
                        <w:rPr>
                          <w:sz w:val="25"/>
                          <w:szCs w:val="25"/>
                        </w:rPr>
                        <w:t xml:space="preserve"> </w:t>
                      </w:r>
                      <w:r w:rsidR="00EE72DD" w:rsidRPr="0076249A">
                        <w:rPr>
                          <w:sz w:val="25"/>
                          <w:szCs w:val="25"/>
                        </w:rPr>
                        <w:t>attempts to contact us. Please be patient</w:t>
                      </w:r>
                      <w:r w:rsidR="00D03B49">
                        <w:rPr>
                          <w:sz w:val="25"/>
                          <w:szCs w:val="25"/>
                        </w:rPr>
                        <w:t xml:space="preserve"> when trying to contact us </w:t>
                      </w:r>
                      <w:r w:rsidR="00EE72DD" w:rsidRPr="0076249A">
                        <w:rPr>
                          <w:sz w:val="25"/>
                          <w:szCs w:val="25"/>
                        </w:rPr>
                        <w:t>and, where possible</w:t>
                      </w:r>
                      <w:r w:rsidR="00D03B49">
                        <w:rPr>
                          <w:sz w:val="25"/>
                          <w:szCs w:val="25"/>
                        </w:rPr>
                        <w:t>,</w:t>
                      </w:r>
                      <w:r w:rsidR="00EE72DD" w:rsidRPr="0076249A">
                        <w:rPr>
                          <w:sz w:val="25"/>
                          <w:szCs w:val="25"/>
                        </w:rPr>
                        <w:t xml:space="preserve"> </w:t>
                      </w:r>
                      <w:r w:rsidR="0031761A">
                        <w:rPr>
                          <w:sz w:val="25"/>
                          <w:szCs w:val="25"/>
                        </w:rPr>
                        <w:t>try</w:t>
                      </w:r>
                      <w:r w:rsidR="00EE72DD" w:rsidRPr="0076249A">
                        <w:rPr>
                          <w:sz w:val="25"/>
                          <w:szCs w:val="25"/>
                        </w:rPr>
                        <w:t xml:space="preserve"> during quieter periods of the day. Alternatively, you may also use our website for a variety of services.</w:t>
                      </w:r>
                      <w:r w:rsidR="0031761A">
                        <w:rPr>
                          <w:sz w:val="25"/>
                          <w:szCs w:val="25"/>
                        </w:rPr>
                        <w:t xml:space="preserve"> </w:t>
                      </w:r>
                    </w:p>
                    <w:p w14:paraId="20CA7CE8" w14:textId="13CD4DC5" w:rsidR="0031761A" w:rsidRDefault="00EE72DD" w:rsidP="0031761A">
                      <w:pPr>
                        <w:jc w:val="center"/>
                        <w:rPr>
                          <w:sz w:val="25"/>
                          <w:szCs w:val="25"/>
                        </w:rPr>
                      </w:pPr>
                      <w:r w:rsidRPr="0076249A">
                        <w:rPr>
                          <w:sz w:val="25"/>
                          <w:szCs w:val="25"/>
                        </w:rPr>
                        <w:t>Alongside this has been an increase in verbal abuse towards many of our staff members. Please remember that we are here to help you and are working to the best of our abilities during these tumultuous times. Nobody is immune to the difficulties of the ongoing pandemic, so let’s work together to get through this as peacefully as possible.</w:t>
                      </w:r>
                      <w:r w:rsidR="00FE02A4" w:rsidRPr="0076249A">
                        <w:rPr>
                          <w:sz w:val="25"/>
                          <w:szCs w:val="25"/>
                        </w:rPr>
                        <w:t xml:space="preserve"> Thank you.</w:t>
                      </w:r>
                    </w:p>
                    <w:p w14:paraId="6B010D75" w14:textId="77777777" w:rsidR="002F28BD" w:rsidRDefault="002F28BD"/>
                  </w:txbxContent>
                </v:textbox>
                <w10:wrap anchorx="margin" anchory="margin"/>
              </v:shape>
            </w:pict>
          </mc:Fallback>
        </mc:AlternateContent>
      </w:r>
      <w:r w:rsidRPr="0005195B">
        <w:rPr>
          <w:rFonts w:ascii="Abadi" w:hAnsi="Abadi"/>
          <w:noProof/>
          <w:color w:val="auto"/>
        </w:rPr>
        <mc:AlternateContent>
          <mc:Choice Requires="wps">
            <w:drawing>
              <wp:anchor distT="45720" distB="45720" distL="114300" distR="114300" simplePos="0" relativeHeight="251709440" behindDoc="0" locked="0" layoutInCell="1" allowOverlap="1" wp14:anchorId="7AA6C529" wp14:editId="067F7100">
                <wp:simplePos x="0" y="0"/>
                <wp:positionH relativeFrom="margin">
                  <wp:align>left</wp:align>
                </wp:positionH>
                <wp:positionV relativeFrom="margin">
                  <wp:posOffset>8372475</wp:posOffset>
                </wp:positionV>
                <wp:extent cx="6782435" cy="752475"/>
                <wp:effectExtent l="19050" t="38100" r="37465" b="47625"/>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752475"/>
                        </a:xfrm>
                        <a:custGeom>
                          <a:avLst/>
                          <a:gdLst>
                            <a:gd name="connsiteX0" fmla="*/ 0 w 6782435"/>
                            <a:gd name="connsiteY0" fmla="*/ 0 h 752475"/>
                            <a:gd name="connsiteX1" fmla="*/ 678244 w 6782435"/>
                            <a:gd name="connsiteY1" fmla="*/ 0 h 752475"/>
                            <a:gd name="connsiteX2" fmla="*/ 1153014 w 6782435"/>
                            <a:gd name="connsiteY2" fmla="*/ 0 h 752475"/>
                            <a:gd name="connsiteX3" fmla="*/ 1831257 w 6782435"/>
                            <a:gd name="connsiteY3" fmla="*/ 0 h 752475"/>
                            <a:gd name="connsiteX4" fmla="*/ 2441677 w 6782435"/>
                            <a:gd name="connsiteY4" fmla="*/ 0 h 752475"/>
                            <a:gd name="connsiteX5" fmla="*/ 3187744 w 6782435"/>
                            <a:gd name="connsiteY5" fmla="*/ 0 h 752475"/>
                            <a:gd name="connsiteX6" fmla="*/ 3730339 w 6782435"/>
                            <a:gd name="connsiteY6" fmla="*/ 0 h 752475"/>
                            <a:gd name="connsiteX7" fmla="*/ 4408583 w 6782435"/>
                            <a:gd name="connsiteY7" fmla="*/ 0 h 752475"/>
                            <a:gd name="connsiteX8" fmla="*/ 5019002 w 6782435"/>
                            <a:gd name="connsiteY8" fmla="*/ 0 h 752475"/>
                            <a:gd name="connsiteX9" fmla="*/ 5697245 w 6782435"/>
                            <a:gd name="connsiteY9" fmla="*/ 0 h 752475"/>
                            <a:gd name="connsiteX10" fmla="*/ 6782435 w 6782435"/>
                            <a:gd name="connsiteY10" fmla="*/ 0 h 752475"/>
                            <a:gd name="connsiteX11" fmla="*/ 6782435 w 6782435"/>
                            <a:gd name="connsiteY11" fmla="*/ 361188 h 752475"/>
                            <a:gd name="connsiteX12" fmla="*/ 6782435 w 6782435"/>
                            <a:gd name="connsiteY12" fmla="*/ 752475 h 752475"/>
                            <a:gd name="connsiteX13" fmla="*/ 6036367 w 6782435"/>
                            <a:gd name="connsiteY13" fmla="*/ 752475 h 752475"/>
                            <a:gd name="connsiteX14" fmla="*/ 5358124 w 6782435"/>
                            <a:gd name="connsiteY14" fmla="*/ 752475 h 752475"/>
                            <a:gd name="connsiteX15" fmla="*/ 4815529 w 6782435"/>
                            <a:gd name="connsiteY15" fmla="*/ 752475 h 752475"/>
                            <a:gd name="connsiteX16" fmla="*/ 4205110 w 6782435"/>
                            <a:gd name="connsiteY16" fmla="*/ 752475 h 752475"/>
                            <a:gd name="connsiteX17" fmla="*/ 3594691 w 6782435"/>
                            <a:gd name="connsiteY17" fmla="*/ 752475 h 752475"/>
                            <a:gd name="connsiteX18" fmla="*/ 2916447 w 6782435"/>
                            <a:gd name="connsiteY18" fmla="*/ 752475 h 752475"/>
                            <a:gd name="connsiteX19" fmla="*/ 2238204 w 6782435"/>
                            <a:gd name="connsiteY19" fmla="*/ 752475 h 752475"/>
                            <a:gd name="connsiteX20" fmla="*/ 1695609 w 6782435"/>
                            <a:gd name="connsiteY20" fmla="*/ 752475 h 752475"/>
                            <a:gd name="connsiteX21" fmla="*/ 1220838 w 6782435"/>
                            <a:gd name="connsiteY21" fmla="*/ 752475 h 752475"/>
                            <a:gd name="connsiteX22" fmla="*/ 0 w 6782435"/>
                            <a:gd name="connsiteY22" fmla="*/ 752475 h 752475"/>
                            <a:gd name="connsiteX23" fmla="*/ 0 w 6782435"/>
                            <a:gd name="connsiteY23" fmla="*/ 383762 h 752475"/>
                            <a:gd name="connsiteX24" fmla="*/ 0 w 6782435"/>
                            <a:gd name="connsiteY24" fmla="*/ 0 h 752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782435" h="752475" fill="none" extrusionOk="0">
                              <a:moveTo>
                                <a:pt x="0" y="0"/>
                              </a:moveTo>
                              <a:cubicBezTo>
                                <a:pt x="279009" y="-21405"/>
                                <a:pt x="532626" y="-14945"/>
                                <a:pt x="678244" y="0"/>
                              </a:cubicBezTo>
                              <a:cubicBezTo>
                                <a:pt x="823862" y="14945"/>
                                <a:pt x="969478" y="23486"/>
                                <a:pt x="1153014" y="0"/>
                              </a:cubicBezTo>
                              <a:cubicBezTo>
                                <a:pt x="1336550" y="-23486"/>
                                <a:pt x="1594228" y="-28187"/>
                                <a:pt x="1831257" y="0"/>
                              </a:cubicBezTo>
                              <a:cubicBezTo>
                                <a:pt x="2068286" y="28187"/>
                                <a:pt x="2238628" y="20524"/>
                                <a:pt x="2441677" y="0"/>
                              </a:cubicBezTo>
                              <a:cubicBezTo>
                                <a:pt x="2644726" y="-20524"/>
                                <a:pt x="3002778" y="-24381"/>
                                <a:pt x="3187744" y="0"/>
                              </a:cubicBezTo>
                              <a:cubicBezTo>
                                <a:pt x="3372710" y="24381"/>
                                <a:pt x="3620173" y="-4498"/>
                                <a:pt x="3730339" y="0"/>
                              </a:cubicBezTo>
                              <a:cubicBezTo>
                                <a:pt x="3840506" y="4498"/>
                                <a:pt x="4270144" y="-9386"/>
                                <a:pt x="4408583" y="0"/>
                              </a:cubicBezTo>
                              <a:cubicBezTo>
                                <a:pt x="4547022" y="9386"/>
                                <a:pt x="4894252" y="4360"/>
                                <a:pt x="5019002" y="0"/>
                              </a:cubicBezTo>
                              <a:cubicBezTo>
                                <a:pt x="5143752" y="-4360"/>
                                <a:pt x="5492834" y="-19182"/>
                                <a:pt x="5697245" y="0"/>
                              </a:cubicBezTo>
                              <a:cubicBezTo>
                                <a:pt x="5901656" y="19182"/>
                                <a:pt x="6288388" y="34132"/>
                                <a:pt x="6782435" y="0"/>
                              </a:cubicBezTo>
                              <a:cubicBezTo>
                                <a:pt x="6780081" y="177820"/>
                                <a:pt x="6779074" y="225540"/>
                                <a:pt x="6782435" y="361188"/>
                              </a:cubicBezTo>
                              <a:cubicBezTo>
                                <a:pt x="6785796" y="496836"/>
                                <a:pt x="6771994" y="587829"/>
                                <a:pt x="6782435" y="752475"/>
                              </a:cubicBezTo>
                              <a:cubicBezTo>
                                <a:pt x="6532479" y="771587"/>
                                <a:pt x="6319143" y="742483"/>
                                <a:pt x="6036367" y="752475"/>
                              </a:cubicBezTo>
                              <a:cubicBezTo>
                                <a:pt x="5753591" y="762467"/>
                                <a:pt x="5528841" y="722894"/>
                                <a:pt x="5358124" y="752475"/>
                              </a:cubicBezTo>
                              <a:cubicBezTo>
                                <a:pt x="5187407" y="782056"/>
                                <a:pt x="5067297" y="748762"/>
                                <a:pt x="4815529" y="752475"/>
                              </a:cubicBezTo>
                              <a:cubicBezTo>
                                <a:pt x="4563761" y="756188"/>
                                <a:pt x="4502559" y="754378"/>
                                <a:pt x="4205110" y="752475"/>
                              </a:cubicBezTo>
                              <a:cubicBezTo>
                                <a:pt x="3907661" y="750572"/>
                                <a:pt x="3860653" y="750879"/>
                                <a:pt x="3594691" y="752475"/>
                              </a:cubicBezTo>
                              <a:cubicBezTo>
                                <a:pt x="3328729" y="754071"/>
                                <a:pt x="3197929" y="744588"/>
                                <a:pt x="2916447" y="752475"/>
                              </a:cubicBezTo>
                              <a:cubicBezTo>
                                <a:pt x="2634965" y="760362"/>
                                <a:pt x="2517211" y="774204"/>
                                <a:pt x="2238204" y="752475"/>
                              </a:cubicBezTo>
                              <a:cubicBezTo>
                                <a:pt x="1959197" y="730746"/>
                                <a:pt x="1806691" y="775570"/>
                                <a:pt x="1695609" y="752475"/>
                              </a:cubicBezTo>
                              <a:cubicBezTo>
                                <a:pt x="1584528" y="729380"/>
                                <a:pt x="1374921" y="774826"/>
                                <a:pt x="1220838" y="752475"/>
                              </a:cubicBezTo>
                              <a:cubicBezTo>
                                <a:pt x="1066755" y="730124"/>
                                <a:pt x="325802" y="721928"/>
                                <a:pt x="0" y="752475"/>
                              </a:cubicBezTo>
                              <a:cubicBezTo>
                                <a:pt x="10363" y="601617"/>
                                <a:pt x="-5888" y="498770"/>
                                <a:pt x="0" y="383762"/>
                              </a:cubicBezTo>
                              <a:cubicBezTo>
                                <a:pt x="5888" y="268754"/>
                                <a:pt x="-670" y="132153"/>
                                <a:pt x="0" y="0"/>
                              </a:cubicBezTo>
                              <a:close/>
                            </a:path>
                            <a:path w="6782435" h="752475" stroke="0" extrusionOk="0">
                              <a:moveTo>
                                <a:pt x="0" y="0"/>
                              </a:moveTo>
                              <a:cubicBezTo>
                                <a:pt x="160032" y="25127"/>
                                <a:pt x="345891" y="-17086"/>
                                <a:pt x="542595" y="0"/>
                              </a:cubicBezTo>
                              <a:cubicBezTo>
                                <a:pt x="739299" y="17086"/>
                                <a:pt x="780194" y="5090"/>
                                <a:pt x="1017365" y="0"/>
                              </a:cubicBezTo>
                              <a:cubicBezTo>
                                <a:pt x="1254536" y="-5090"/>
                                <a:pt x="1367175" y="-21654"/>
                                <a:pt x="1627784" y="0"/>
                              </a:cubicBezTo>
                              <a:cubicBezTo>
                                <a:pt x="1888393" y="21654"/>
                                <a:pt x="2078046" y="31701"/>
                                <a:pt x="2306028" y="0"/>
                              </a:cubicBezTo>
                              <a:cubicBezTo>
                                <a:pt x="2534010" y="-31701"/>
                                <a:pt x="2748634" y="-5121"/>
                                <a:pt x="3052096" y="0"/>
                              </a:cubicBezTo>
                              <a:cubicBezTo>
                                <a:pt x="3355558" y="5121"/>
                                <a:pt x="3392961" y="16523"/>
                                <a:pt x="3594691" y="0"/>
                              </a:cubicBezTo>
                              <a:cubicBezTo>
                                <a:pt x="3796421" y="-16523"/>
                                <a:pt x="4021278" y="-24388"/>
                                <a:pt x="4205110" y="0"/>
                              </a:cubicBezTo>
                              <a:cubicBezTo>
                                <a:pt x="4388942" y="24388"/>
                                <a:pt x="4743311" y="30853"/>
                                <a:pt x="5019002" y="0"/>
                              </a:cubicBezTo>
                              <a:cubicBezTo>
                                <a:pt x="5294693" y="-30853"/>
                                <a:pt x="5544992" y="-29502"/>
                                <a:pt x="5765070" y="0"/>
                              </a:cubicBezTo>
                              <a:cubicBezTo>
                                <a:pt x="5985148" y="29502"/>
                                <a:pt x="6480891" y="3244"/>
                                <a:pt x="6782435" y="0"/>
                              </a:cubicBezTo>
                              <a:cubicBezTo>
                                <a:pt x="6776428" y="154807"/>
                                <a:pt x="6791027" y="247735"/>
                                <a:pt x="6782435" y="361188"/>
                              </a:cubicBezTo>
                              <a:cubicBezTo>
                                <a:pt x="6773843" y="474641"/>
                                <a:pt x="6788529" y="562074"/>
                                <a:pt x="6782435" y="752475"/>
                              </a:cubicBezTo>
                              <a:cubicBezTo>
                                <a:pt x="6463340" y="753701"/>
                                <a:pt x="6314148" y="744704"/>
                                <a:pt x="6104192" y="752475"/>
                              </a:cubicBezTo>
                              <a:cubicBezTo>
                                <a:pt x="5894236" y="760246"/>
                                <a:pt x="5673854" y="766137"/>
                                <a:pt x="5358124" y="752475"/>
                              </a:cubicBezTo>
                              <a:cubicBezTo>
                                <a:pt x="5042394" y="738813"/>
                                <a:pt x="4913083" y="764130"/>
                                <a:pt x="4544231" y="752475"/>
                              </a:cubicBezTo>
                              <a:cubicBezTo>
                                <a:pt x="4175379" y="740820"/>
                                <a:pt x="4089352" y="760862"/>
                                <a:pt x="3933812" y="752475"/>
                              </a:cubicBezTo>
                              <a:cubicBezTo>
                                <a:pt x="3778272" y="744088"/>
                                <a:pt x="3544897" y="736344"/>
                                <a:pt x="3391218" y="752475"/>
                              </a:cubicBezTo>
                              <a:cubicBezTo>
                                <a:pt x="3237539" y="768606"/>
                                <a:pt x="2933233" y="722810"/>
                                <a:pt x="2712974" y="752475"/>
                              </a:cubicBezTo>
                              <a:cubicBezTo>
                                <a:pt x="2492715" y="782140"/>
                                <a:pt x="2435230" y="757513"/>
                                <a:pt x="2238204" y="752475"/>
                              </a:cubicBezTo>
                              <a:cubicBezTo>
                                <a:pt x="2041178" y="747438"/>
                                <a:pt x="1967953" y="736075"/>
                                <a:pt x="1763433" y="752475"/>
                              </a:cubicBezTo>
                              <a:cubicBezTo>
                                <a:pt x="1558913" y="768875"/>
                                <a:pt x="1394551" y="737648"/>
                                <a:pt x="1085190" y="752475"/>
                              </a:cubicBezTo>
                              <a:cubicBezTo>
                                <a:pt x="775829" y="767302"/>
                                <a:pt x="248049" y="764535"/>
                                <a:pt x="0" y="752475"/>
                              </a:cubicBezTo>
                              <a:cubicBezTo>
                                <a:pt x="-3565" y="570042"/>
                                <a:pt x="5101" y="492944"/>
                                <a:pt x="0" y="376238"/>
                              </a:cubicBezTo>
                              <a:cubicBezTo>
                                <a:pt x="-5101" y="259532"/>
                                <a:pt x="-13011" y="173106"/>
                                <a:pt x="0" y="0"/>
                              </a:cubicBezTo>
                              <a:close/>
                            </a:path>
                          </a:pathLst>
                        </a:custGeom>
                        <a:solidFill>
                          <a:srgbClr val="92D050">
                            <a:alpha val="13000"/>
                          </a:srgbClr>
                        </a:solidFill>
                        <a:ln w="9525">
                          <a:solidFill>
                            <a:srgbClr val="5F5F5F">
                              <a:alpha val="60000"/>
                            </a:srgbClr>
                          </a:solidFill>
                          <a:miter lim="800000"/>
                          <a:headEnd/>
                          <a:tailEnd/>
                          <a:extLst>
                            <a:ext uri="{C807C97D-BFC1-408E-A445-0C87EB9F89A2}">
                              <ask:lineSketchStyleProps xmlns:ask="http://schemas.microsoft.com/office/drawing/2018/sketchyshapes" sd="1007475747">
                                <a:prstGeom prst="rect">
                                  <a:avLst/>
                                </a:prstGeom>
                                <ask:type>
                                  <ask:lineSketchFreehand/>
                                </ask:type>
                              </ask:lineSketchStyleProps>
                            </a:ext>
                          </a:extLst>
                        </a:ln>
                      </wps:spPr>
                      <wps:txbx>
                        <w:txbxContent>
                          <w:p w14:paraId="380BA028" w14:textId="351C178A" w:rsidR="00616255" w:rsidRPr="0031761A" w:rsidRDefault="00616255" w:rsidP="00EB747C">
                            <w:pPr>
                              <w:spacing w:before="80"/>
                              <w:jc w:val="center"/>
                              <w:rPr>
                                <w:sz w:val="25"/>
                                <w:szCs w:val="25"/>
                              </w:rPr>
                            </w:pPr>
                            <w:r w:rsidRPr="0031761A">
                              <w:rPr>
                                <w:sz w:val="25"/>
                                <w:szCs w:val="25"/>
                              </w:rPr>
                              <w:t xml:space="preserve">Please note that management are aware of patient difficulties in accessing the surgery </w:t>
                            </w:r>
                            <w:r w:rsidR="00F11E10">
                              <w:rPr>
                                <w:sz w:val="25"/>
                                <w:szCs w:val="25"/>
                              </w:rPr>
                              <w:t>via our telephone lines; we</w:t>
                            </w:r>
                            <w:r w:rsidRPr="0031761A">
                              <w:rPr>
                                <w:sz w:val="25"/>
                                <w:szCs w:val="25"/>
                              </w:rPr>
                              <w:t xml:space="preserve"> are actively assessing the situation to ensure optimal communication between patients and reception staff.</w:t>
                            </w:r>
                          </w:p>
                          <w:p w14:paraId="396FAB44" w14:textId="77777777" w:rsidR="00616255" w:rsidRDefault="00616255" w:rsidP="006162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C529" id="_x0000_s1047" type="#_x0000_t202" alt="&quot;&quot;" style="position:absolute;margin-left:0;margin-top:659.25pt;width:534.05pt;height:59.2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" fillcolor="#92d050" strokecolor="#5f5f5f">
                <v:fill opacity="8481f"/>
                <v:stroke opacity="39321f"/>
                <v:textbox>
                  <w:txbxContent>
                    <w:p w14:paraId="380BA028" w14:textId="351C178A" w:rsidR="00616255" w:rsidRPr="0031761A" w:rsidRDefault="00616255" w:rsidP="00EB747C">
                      <w:pPr>
                        <w:spacing w:before="80"/>
                        <w:jc w:val="center"/>
                        <w:rPr>
                          <w:sz w:val="25"/>
                          <w:szCs w:val="25"/>
                        </w:rPr>
                      </w:pPr>
                      <w:r w:rsidRPr="0031761A">
                        <w:rPr>
                          <w:sz w:val="25"/>
                          <w:szCs w:val="25"/>
                        </w:rPr>
                        <w:t xml:space="preserve">Please note that management are aware of patient difficulties in accessing the surgery </w:t>
                      </w:r>
                      <w:r w:rsidR="00F11E10">
                        <w:rPr>
                          <w:sz w:val="25"/>
                          <w:szCs w:val="25"/>
                        </w:rPr>
                        <w:t>via our telephone lines; we</w:t>
                      </w:r>
                      <w:r w:rsidRPr="0031761A">
                        <w:rPr>
                          <w:sz w:val="25"/>
                          <w:szCs w:val="25"/>
                        </w:rPr>
                        <w:t xml:space="preserve"> are actively assessing the situation to ensure optimal communication between patients and reception staff.</w:t>
                      </w:r>
                    </w:p>
                    <w:p w14:paraId="396FAB44" w14:textId="77777777" w:rsidR="00616255" w:rsidRDefault="00616255" w:rsidP="00616255"/>
                  </w:txbxContent>
                </v:textbox>
                <w10:wrap anchorx="margin" anchory="margin"/>
              </v:shape>
            </w:pict>
          </mc:Fallback>
        </mc:AlternateContent>
      </w:r>
      <w:r w:rsidR="00E251B3" w:rsidRPr="0005195B">
        <w:rPr>
          <w:rFonts w:ascii="Abadi" w:hAnsi="Abadi"/>
          <w:noProof/>
          <w:color w:val="auto"/>
        </w:rPr>
        <mc:AlternateContent>
          <mc:Choice Requires="wps">
            <w:drawing>
              <wp:anchor distT="0" distB="0" distL="114300" distR="114300" simplePos="0" relativeHeight="251702272" behindDoc="0" locked="0" layoutInCell="1" allowOverlap="1" wp14:anchorId="339FAA04" wp14:editId="4FD684FC">
                <wp:simplePos x="0" y="0"/>
                <wp:positionH relativeFrom="margin">
                  <wp:align>right</wp:align>
                </wp:positionH>
                <wp:positionV relativeFrom="paragraph">
                  <wp:posOffset>2605405</wp:posOffset>
                </wp:positionV>
                <wp:extent cx="3042920" cy="1768475"/>
                <wp:effectExtent l="19050" t="19050" r="43180" b="41275"/>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2920" cy="1768475"/>
                        </a:xfrm>
                        <a:custGeom>
                          <a:avLst/>
                          <a:gdLst>
                            <a:gd name="connsiteX0" fmla="*/ 0 w 3042920"/>
                            <a:gd name="connsiteY0" fmla="*/ 294752 h 1768475"/>
                            <a:gd name="connsiteX1" fmla="*/ 294752 w 3042920"/>
                            <a:gd name="connsiteY1" fmla="*/ 0 h 1768475"/>
                            <a:gd name="connsiteX2" fmla="*/ 859038 w 3042920"/>
                            <a:gd name="connsiteY2" fmla="*/ 0 h 1768475"/>
                            <a:gd name="connsiteX3" fmla="*/ 1398789 w 3042920"/>
                            <a:gd name="connsiteY3" fmla="*/ 0 h 1768475"/>
                            <a:gd name="connsiteX4" fmla="*/ 2061212 w 3042920"/>
                            <a:gd name="connsiteY4" fmla="*/ 0 h 1768475"/>
                            <a:gd name="connsiteX5" fmla="*/ 2748168 w 3042920"/>
                            <a:gd name="connsiteY5" fmla="*/ 0 h 1768475"/>
                            <a:gd name="connsiteX6" fmla="*/ 3042920 w 3042920"/>
                            <a:gd name="connsiteY6" fmla="*/ 294752 h 1768475"/>
                            <a:gd name="connsiteX7" fmla="*/ 3042920 w 3042920"/>
                            <a:gd name="connsiteY7" fmla="*/ 848868 h 1768475"/>
                            <a:gd name="connsiteX8" fmla="*/ 3042920 w 3042920"/>
                            <a:gd name="connsiteY8" fmla="*/ 1473723 h 1768475"/>
                            <a:gd name="connsiteX9" fmla="*/ 2748168 w 3042920"/>
                            <a:gd name="connsiteY9" fmla="*/ 1768475 h 1768475"/>
                            <a:gd name="connsiteX10" fmla="*/ 2159348 w 3042920"/>
                            <a:gd name="connsiteY10" fmla="*/ 1768475 h 1768475"/>
                            <a:gd name="connsiteX11" fmla="*/ 1545994 w 3042920"/>
                            <a:gd name="connsiteY11" fmla="*/ 1768475 h 1768475"/>
                            <a:gd name="connsiteX12" fmla="*/ 932640 w 3042920"/>
                            <a:gd name="connsiteY12" fmla="*/ 1768475 h 1768475"/>
                            <a:gd name="connsiteX13" fmla="*/ 294752 w 3042920"/>
                            <a:gd name="connsiteY13" fmla="*/ 1768475 h 1768475"/>
                            <a:gd name="connsiteX14" fmla="*/ 0 w 3042920"/>
                            <a:gd name="connsiteY14" fmla="*/ 1473723 h 1768475"/>
                            <a:gd name="connsiteX15" fmla="*/ 0 w 3042920"/>
                            <a:gd name="connsiteY15" fmla="*/ 872448 h 1768475"/>
                            <a:gd name="connsiteX16" fmla="*/ 0 w 3042920"/>
                            <a:gd name="connsiteY16" fmla="*/ 294752 h 176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42920" h="1768475" fill="none" extrusionOk="0">
                              <a:moveTo>
                                <a:pt x="0" y="294752"/>
                              </a:moveTo>
                              <a:cubicBezTo>
                                <a:pt x="-17622" y="127482"/>
                                <a:pt x="136672" y="-11940"/>
                                <a:pt x="294752" y="0"/>
                              </a:cubicBezTo>
                              <a:cubicBezTo>
                                <a:pt x="452314" y="12923"/>
                                <a:pt x="656018" y="12249"/>
                                <a:pt x="859038" y="0"/>
                              </a:cubicBezTo>
                              <a:cubicBezTo>
                                <a:pt x="1062058" y="-12249"/>
                                <a:pt x="1224580" y="23854"/>
                                <a:pt x="1398789" y="0"/>
                              </a:cubicBezTo>
                              <a:cubicBezTo>
                                <a:pt x="1572998" y="-23854"/>
                                <a:pt x="1738276" y="26095"/>
                                <a:pt x="2061212" y="0"/>
                              </a:cubicBezTo>
                              <a:cubicBezTo>
                                <a:pt x="2384148" y="-26095"/>
                                <a:pt x="2575708" y="-5138"/>
                                <a:pt x="2748168" y="0"/>
                              </a:cubicBezTo>
                              <a:cubicBezTo>
                                <a:pt x="2932937" y="7911"/>
                                <a:pt x="3062443" y="142316"/>
                                <a:pt x="3042920" y="294752"/>
                              </a:cubicBezTo>
                              <a:cubicBezTo>
                                <a:pt x="3055568" y="527351"/>
                                <a:pt x="3023571" y="575455"/>
                                <a:pt x="3042920" y="848868"/>
                              </a:cubicBezTo>
                              <a:cubicBezTo>
                                <a:pt x="3062269" y="1122281"/>
                                <a:pt x="3046123" y="1216396"/>
                                <a:pt x="3042920" y="1473723"/>
                              </a:cubicBezTo>
                              <a:cubicBezTo>
                                <a:pt x="3051351" y="1633327"/>
                                <a:pt x="2885520" y="1793933"/>
                                <a:pt x="2748168" y="1768475"/>
                              </a:cubicBezTo>
                              <a:cubicBezTo>
                                <a:pt x="2517689" y="1745732"/>
                                <a:pt x="2398331" y="1788482"/>
                                <a:pt x="2159348" y="1768475"/>
                              </a:cubicBezTo>
                              <a:cubicBezTo>
                                <a:pt x="1920365" y="1748468"/>
                                <a:pt x="1717486" y="1759076"/>
                                <a:pt x="1545994" y="1768475"/>
                              </a:cubicBezTo>
                              <a:cubicBezTo>
                                <a:pt x="1374502" y="1777874"/>
                                <a:pt x="1168039" y="1787587"/>
                                <a:pt x="932640" y="1768475"/>
                              </a:cubicBezTo>
                              <a:cubicBezTo>
                                <a:pt x="697241" y="1749363"/>
                                <a:pt x="577731" y="1777895"/>
                                <a:pt x="294752" y="1768475"/>
                              </a:cubicBezTo>
                              <a:cubicBezTo>
                                <a:pt x="126045" y="1753159"/>
                                <a:pt x="19794" y="1622853"/>
                                <a:pt x="0" y="1473723"/>
                              </a:cubicBezTo>
                              <a:cubicBezTo>
                                <a:pt x="-13646" y="1300887"/>
                                <a:pt x="-6505" y="1077765"/>
                                <a:pt x="0" y="872448"/>
                              </a:cubicBezTo>
                              <a:cubicBezTo>
                                <a:pt x="6505" y="667132"/>
                                <a:pt x="494" y="581202"/>
                                <a:pt x="0" y="294752"/>
                              </a:cubicBezTo>
                              <a:close/>
                            </a:path>
                            <a:path w="3042920" h="1768475" stroke="0" extrusionOk="0">
                              <a:moveTo>
                                <a:pt x="0" y="294752"/>
                              </a:moveTo>
                              <a:cubicBezTo>
                                <a:pt x="-3059" y="137016"/>
                                <a:pt x="136042" y="1090"/>
                                <a:pt x="294752" y="0"/>
                              </a:cubicBezTo>
                              <a:cubicBezTo>
                                <a:pt x="475216" y="16954"/>
                                <a:pt x="644753" y="-21849"/>
                                <a:pt x="834504" y="0"/>
                              </a:cubicBezTo>
                              <a:cubicBezTo>
                                <a:pt x="1024255" y="21849"/>
                                <a:pt x="1229859" y="16457"/>
                                <a:pt x="1472392" y="0"/>
                              </a:cubicBezTo>
                              <a:cubicBezTo>
                                <a:pt x="1714925" y="-16457"/>
                                <a:pt x="1789427" y="-12599"/>
                                <a:pt x="2085746" y="0"/>
                              </a:cubicBezTo>
                              <a:cubicBezTo>
                                <a:pt x="2382065" y="12599"/>
                                <a:pt x="2557321" y="-18695"/>
                                <a:pt x="2748168" y="0"/>
                              </a:cubicBezTo>
                              <a:cubicBezTo>
                                <a:pt x="2917996" y="-11478"/>
                                <a:pt x="3056764" y="138622"/>
                                <a:pt x="3042920" y="294752"/>
                              </a:cubicBezTo>
                              <a:cubicBezTo>
                                <a:pt x="3041656" y="509541"/>
                                <a:pt x="3066423" y="689136"/>
                                <a:pt x="3042920" y="907817"/>
                              </a:cubicBezTo>
                              <a:cubicBezTo>
                                <a:pt x="3019417" y="1126498"/>
                                <a:pt x="3051605" y="1246193"/>
                                <a:pt x="3042920" y="1473723"/>
                              </a:cubicBezTo>
                              <a:cubicBezTo>
                                <a:pt x="3037157" y="1664251"/>
                                <a:pt x="2947357" y="1777125"/>
                                <a:pt x="2748168" y="1768475"/>
                              </a:cubicBezTo>
                              <a:cubicBezTo>
                                <a:pt x="2434714" y="1797624"/>
                                <a:pt x="2341010" y="1772765"/>
                                <a:pt x="2085746" y="1768475"/>
                              </a:cubicBezTo>
                              <a:cubicBezTo>
                                <a:pt x="1830482" y="1764185"/>
                                <a:pt x="1702040" y="1759437"/>
                                <a:pt x="1545994" y="1768475"/>
                              </a:cubicBezTo>
                              <a:cubicBezTo>
                                <a:pt x="1389948" y="1777513"/>
                                <a:pt x="1243816" y="1749366"/>
                                <a:pt x="1006243" y="1768475"/>
                              </a:cubicBezTo>
                              <a:cubicBezTo>
                                <a:pt x="768670" y="1787584"/>
                                <a:pt x="584716" y="1768632"/>
                                <a:pt x="294752" y="1768475"/>
                              </a:cubicBezTo>
                              <a:cubicBezTo>
                                <a:pt x="137949" y="1731284"/>
                                <a:pt x="6753" y="1608853"/>
                                <a:pt x="0" y="1473723"/>
                              </a:cubicBezTo>
                              <a:cubicBezTo>
                                <a:pt x="500" y="1217691"/>
                                <a:pt x="-12646" y="1106149"/>
                                <a:pt x="0" y="896027"/>
                              </a:cubicBezTo>
                              <a:cubicBezTo>
                                <a:pt x="12646" y="685905"/>
                                <a:pt x="18060" y="546789"/>
                                <a:pt x="0" y="294752"/>
                              </a:cubicBezTo>
                              <a:close/>
                            </a:path>
                          </a:pathLst>
                        </a:custGeom>
                        <a:solidFill>
                          <a:srgbClr val="FF7C80">
                            <a:alpha val="25098"/>
                          </a:srgbClr>
                        </a:solidFill>
                        <a:ln w="12700" cap="flat" cmpd="sng" algn="ctr">
                          <a:solidFill>
                            <a:srgbClr val="3E92CC">
                              <a:shade val="50000"/>
                            </a:srgbClr>
                          </a:solidFill>
                          <a:prstDash val="solid"/>
                          <a:miter lim="800000"/>
                          <a:extLst>
                            <a:ext uri="{C807C97D-BFC1-408E-A445-0C87EB9F89A2}">
                              <ask:lineSketchStyleProps xmlns:ask="http://schemas.microsoft.com/office/drawing/2018/sketchyshapes" sd="3453261900">
                                <a:prstGeom prst="roundRect">
                                  <a:avLst/>
                                </a:prstGeom>
                                <ask:type>
                                  <ask:lineSketchFreehand/>
                                </ask:type>
                              </ask:lineSketchStyleProps>
                            </a:ext>
                          </a:extLst>
                        </a:ln>
                        <a:effectLst/>
                      </wps:spPr>
                      <wps:txbx>
                        <w:txbxContent>
                          <w:p w14:paraId="0C0001CC" w14:textId="77777777" w:rsidR="00FF20A2" w:rsidRPr="00FF20A2" w:rsidRDefault="00FF20A2" w:rsidP="00FF20A2">
                            <w:pPr>
                              <w:widowControl w:val="0"/>
                              <w:jc w:val="center"/>
                              <w:rPr>
                                <w:rFonts w:ascii="Arial Rounded MT Bold" w:hAnsi="Arial Rounded MT Bold" w:cs="Arial"/>
                                <w:color w:val="000000"/>
                                <w:sz w:val="22"/>
                                <w:szCs w:val="22"/>
                                <w:u w:val="single"/>
                              </w:rPr>
                            </w:pPr>
                            <w:r w:rsidRPr="00FF20A2">
                              <w:rPr>
                                <w:rFonts w:ascii="Arial Rounded MT Bold" w:hAnsi="Arial Rounded MT Bold" w:cs="Arial"/>
                                <w:u w:val="single"/>
                              </w:rPr>
                              <w:t>eConsult</w:t>
                            </w:r>
                          </w:p>
                          <w:p w14:paraId="77519ADD" w14:textId="57F17282" w:rsidR="00FF20A2" w:rsidRPr="00FF20A2" w:rsidRDefault="00FF20A2" w:rsidP="0085497F">
                            <w:pPr>
                              <w:widowControl w:val="0"/>
                              <w:spacing w:line="276" w:lineRule="auto"/>
                              <w:jc w:val="center"/>
                              <w:rPr>
                                <w:rFonts w:cstheme="minorHAnsi"/>
                              </w:rPr>
                            </w:pPr>
                            <w:r w:rsidRPr="00FF20A2">
                              <w:rPr>
                                <w:rFonts w:cstheme="minorHAnsi"/>
                              </w:rPr>
                              <w:t>As an alternative to phoning the surgery,</w:t>
                            </w:r>
                            <w:r>
                              <w:rPr>
                                <w:rFonts w:cstheme="minorHAnsi"/>
                              </w:rPr>
                              <w:t xml:space="preserve"> </w:t>
                            </w:r>
                            <w:r w:rsidRPr="00FF20A2">
                              <w:rPr>
                                <w:rFonts w:cstheme="minorHAnsi"/>
                              </w:rPr>
                              <w:t>you can also fill out an e</w:t>
                            </w:r>
                            <w:r>
                              <w:rPr>
                                <w:rFonts w:cstheme="minorHAnsi"/>
                              </w:rPr>
                              <w:t>C</w:t>
                            </w:r>
                            <w:r w:rsidRPr="00FF20A2">
                              <w:rPr>
                                <w:rFonts w:cstheme="minorHAnsi"/>
                              </w:rPr>
                              <w:t>onsult form to book an            appointment with a doctor. Simply head to our website and follow the eConsult instructions on the homepage.</w:t>
                            </w:r>
                          </w:p>
                          <w:p w14:paraId="10AF137D" w14:textId="77777777" w:rsidR="00FF20A2" w:rsidRDefault="00FF20A2" w:rsidP="00FF20A2">
                            <w:pPr>
                              <w:widowControl w:val="0"/>
                              <w:rPr>
                                <w:rFonts w:ascii="Century Schoolbook" w:hAnsi="Century Schoolbook" w:cs="Times New Roman"/>
                                <w:sz w:val="19"/>
                                <w:szCs w:val="19"/>
                              </w:rPr>
                            </w:pPr>
                            <w:r>
                              <w:t> </w:t>
                            </w:r>
                          </w:p>
                          <w:p w14:paraId="278B57FC" w14:textId="77777777" w:rsidR="00FF20A2" w:rsidRDefault="00FF20A2" w:rsidP="00FF20A2">
                            <w:pPr>
                              <w:widowControl w:val="0"/>
                            </w:pPr>
                            <w:r>
                              <w:t> </w:t>
                            </w:r>
                          </w:p>
                          <w:p w14:paraId="172FBE5E" w14:textId="77777777" w:rsidR="00FF20A2" w:rsidRDefault="00FF20A2" w:rsidP="00FF20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FAA04" id="Rectangle: Rounded Corners 25" o:spid="_x0000_s1048" alt="&quot;&quot;" style="position:absolute;margin-left:188.4pt;margin-top:205.15pt;width:239.6pt;height:139.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" fillcolor="#ff7c80" strokecolor="#2b6a95" strokeweight="1pt">
                <v:fill opacity="16448f"/>
                <v:stroke joinstyle="miter"/>
                <v:textbox>
                  <w:txbxContent>
                    <w:p w14:paraId="0C0001CC" w14:textId="77777777" w:rsidR="00FF20A2" w:rsidRPr="00FF20A2" w:rsidRDefault="00FF20A2" w:rsidP="00FF20A2">
                      <w:pPr>
                        <w:widowControl w:val="0"/>
                        <w:jc w:val="center"/>
                        <w:rPr>
                          <w:rFonts w:ascii="Arial Rounded MT Bold" w:hAnsi="Arial Rounded MT Bold" w:cs="Arial"/>
                          <w:color w:val="000000"/>
                          <w:sz w:val="22"/>
                          <w:szCs w:val="22"/>
                          <w:u w:val="single"/>
                        </w:rPr>
                      </w:pPr>
                      <w:r w:rsidRPr="00FF20A2">
                        <w:rPr>
                          <w:rFonts w:ascii="Arial Rounded MT Bold" w:hAnsi="Arial Rounded MT Bold" w:cs="Arial"/>
                          <w:u w:val="single"/>
                        </w:rPr>
                        <w:t>eConsult</w:t>
                      </w:r>
                    </w:p>
                    <w:p w14:paraId="77519ADD" w14:textId="57F17282" w:rsidR="00FF20A2" w:rsidRPr="00FF20A2" w:rsidRDefault="00FF20A2" w:rsidP="0085497F">
                      <w:pPr>
                        <w:widowControl w:val="0"/>
                        <w:spacing w:line="276" w:lineRule="auto"/>
                        <w:jc w:val="center"/>
                        <w:rPr>
                          <w:rFonts w:cstheme="minorHAnsi"/>
                        </w:rPr>
                      </w:pPr>
                      <w:r w:rsidRPr="00FF20A2">
                        <w:rPr>
                          <w:rFonts w:cstheme="minorHAnsi"/>
                        </w:rPr>
                        <w:t>As an alternative to phoning the surgery,</w:t>
                      </w:r>
                      <w:r>
                        <w:rPr>
                          <w:rFonts w:cstheme="minorHAnsi"/>
                        </w:rPr>
                        <w:t xml:space="preserve"> </w:t>
                      </w:r>
                      <w:r w:rsidRPr="00FF20A2">
                        <w:rPr>
                          <w:rFonts w:cstheme="minorHAnsi"/>
                        </w:rPr>
                        <w:t>you can also fill out an e</w:t>
                      </w:r>
                      <w:r>
                        <w:rPr>
                          <w:rFonts w:cstheme="minorHAnsi"/>
                        </w:rPr>
                        <w:t>C</w:t>
                      </w:r>
                      <w:r w:rsidRPr="00FF20A2">
                        <w:rPr>
                          <w:rFonts w:cstheme="minorHAnsi"/>
                        </w:rPr>
                        <w:t>onsult form to book an            appointment with a doctor. Simply head to our website and follow the eConsult instructions on the homepage.</w:t>
                      </w:r>
                    </w:p>
                    <w:p w14:paraId="10AF137D" w14:textId="77777777" w:rsidR="00FF20A2" w:rsidRDefault="00FF20A2" w:rsidP="00FF20A2">
                      <w:pPr>
                        <w:widowControl w:val="0"/>
                        <w:rPr>
                          <w:rFonts w:ascii="Century Schoolbook" w:hAnsi="Century Schoolbook" w:cs="Times New Roman"/>
                          <w:sz w:val="19"/>
                          <w:szCs w:val="19"/>
                        </w:rPr>
                      </w:pPr>
                      <w:r>
                        <w:t> </w:t>
                      </w:r>
                    </w:p>
                    <w:p w14:paraId="278B57FC" w14:textId="77777777" w:rsidR="00FF20A2" w:rsidRDefault="00FF20A2" w:rsidP="00FF20A2">
                      <w:pPr>
                        <w:widowControl w:val="0"/>
                      </w:pPr>
                      <w:r>
                        <w:t> </w:t>
                      </w:r>
                    </w:p>
                    <w:p w14:paraId="172FBE5E" w14:textId="77777777" w:rsidR="00FF20A2" w:rsidRDefault="00FF20A2" w:rsidP="00FF20A2">
                      <w:pPr>
                        <w:jc w:val="center"/>
                      </w:pPr>
                    </w:p>
                  </w:txbxContent>
                </v:textbox>
                <w10:wrap anchorx="margin"/>
              </v:roundrect>
            </w:pict>
          </mc:Fallback>
        </mc:AlternateContent>
      </w:r>
      <w:r w:rsidR="00E251B3" w:rsidRPr="0005195B">
        <w:rPr>
          <w:rFonts w:ascii="Abadi" w:hAnsi="Abadi"/>
          <w:noProof/>
          <w:color w:val="auto"/>
        </w:rPr>
        <mc:AlternateContent>
          <mc:Choice Requires="wps">
            <w:drawing>
              <wp:anchor distT="0" distB="0" distL="114300" distR="114300" simplePos="0" relativeHeight="251706368" behindDoc="0" locked="0" layoutInCell="1" allowOverlap="1" wp14:anchorId="1B138C51" wp14:editId="73B895F4">
                <wp:simplePos x="0" y="0"/>
                <wp:positionH relativeFrom="margin">
                  <wp:align>left</wp:align>
                </wp:positionH>
                <wp:positionV relativeFrom="paragraph">
                  <wp:posOffset>2618740</wp:posOffset>
                </wp:positionV>
                <wp:extent cx="3042920" cy="1768807"/>
                <wp:effectExtent l="19050" t="19050" r="43180" b="41275"/>
                <wp:wrapNone/>
                <wp:docPr id="27"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2920" cy="1768807"/>
                        </a:xfrm>
                        <a:custGeom>
                          <a:avLst/>
                          <a:gdLst>
                            <a:gd name="connsiteX0" fmla="*/ 0 w 3042920"/>
                            <a:gd name="connsiteY0" fmla="*/ 294807 h 1768807"/>
                            <a:gd name="connsiteX1" fmla="*/ 294807 w 3042920"/>
                            <a:gd name="connsiteY1" fmla="*/ 0 h 1768807"/>
                            <a:gd name="connsiteX2" fmla="*/ 859067 w 3042920"/>
                            <a:gd name="connsiteY2" fmla="*/ 0 h 1768807"/>
                            <a:gd name="connsiteX3" fmla="*/ 1398795 w 3042920"/>
                            <a:gd name="connsiteY3" fmla="*/ 0 h 1768807"/>
                            <a:gd name="connsiteX4" fmla="*/ 2061187 w 3042920"/>
                            <a:gd name="connsiteY4" fmla="*/ 0 h 1768807"/>
                            <a:gd name="connsiteX5" fmla="*/ 2748113 w 3042920"/>
                            <a:gd name="connsiteY5" fmla="*/ 0 h 1768807"/>
                            <a:gd name="connsiteX6" fmla="*/ 3042920 w 3042920"/>
                            <a:gd name="connsiteY6" fmla="*/ 294807 h 1768807"/>
                            <a:gd name="connsiteX7" fmla="*/ 3042920 w 3042920"/>
                            <a:gd name="connsiteY7" fmla="*/ 849028 h 1768807"/>
                            <a:gd name="connsiteX8" fmla="*/ 3042920 w 3042920"/>
                            <a:gd name="connsiteY8" fmla="*/ 1474000 h 1768807"/>
                            <a:gd name="connsiteX9" fmla="*/ 2748113 w 3042920"/>
                            <a:gd name="connsiteY9" fmla="*/ 1768807 h 1768807"/>
                            <a:gd name="connsiteX10" fmla="*/ 2159320 w 3042920"/>
                            <a:gd name="connsiteY10" fmla="*/ 1768807 h 1768807"/>
                            <a:gd name="connsiteX11" fmla="*/ 1545993 w 3042920"/>
                            <a:gd name="connsiteY11" fmla="*/ 1768807 h 1768807"/>
                            <a:gd name="connsiteX12" fmla="*/ 932667 w 3042920"/>
                            <a:gd name="connsiteY12" fmla="*/ 1768807 h 1768807"/>
                            <a:gd name="connsiteX13" fmla="*/ 294807 w 3042920"/>
                            <a:gd name="connsiteY13" fmla="*/ 1768807 h 1768807"/>
                            <a:gd name="connsiteX14" fmla="*/ 0 w 3042920"/>
                            <a:gd name="connsiteY14" fmla="*/ 1474000 h 1768807"/>
                            <a:gd name="connsiteX15" fmla="*/ 0 w 3042920"/>
                            <a:gd name="connsiteY15" fmla="*/ 872612 h 1768807"/>
                            <a:gd name="connsiteX16" fmla="*/ 0 w 3042920"/>
                            <a:gd name="connsiteY16" fmla="*/ 294807 h 1768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42920" h="1768807" fill="none" extrusionOk="0">
                              <a:moveTo>
                                <a:pt x="0" y="294807"/>
                              </a:moveTo>
                              <a:cubicBezTo>
                                <a:pt x="-13722" y="128499"/>
                                <a:pt x="142481" y="-26613"/>
                                <a:pt x="294807" y="0"/>
                              </a:cubicBezTo>
                              <a:cubicBezTo>
                                <a:pt x="484905" y="-26963"/>
                                <a:pt x="682116" y="-12709"/>
                                <a:pt x="859067" y="0"/>
                              </a:cubicBezTo>
                              <a:cubicBezTo>
                                <a:pt x="1036018" y="12709"/>
                                <a:pt x="1230176" y="1892"/>
                                <a:pt x="1398795" y="0"/>
                              </a:cubicBezTo>
                              <a:cubicBezTo>
                                <a:pt x="1567414" y="-1892"/>
                                <a:pt x="1739256" y="14351"/>
                                <a:pt x="2061187" y="0"/>
                              </a:cubicBezTo>
                              <a:cubicBezTo>
                                <a:pt x="2383118" y="-14351"/>
                                <a:pt x="2587134" y="-19795"/>
                                <a:pt x="2748113" y="0"/>
                              </a:cubicBezTo>
                              <a:cubicBezTo>
                                <a:pt x="2931850" y="7529"/>
                                <a:pt x="3067249" y="144890"/>
                                <a:pt x="3042920" y="294807"/>
                              </a:cubicBezTo>
                              <a:cubicBezTo>
                                <a:pt x="3066780" y="494593"/>
                                <a:pt x="3066980" y="719538"/>
                                <a:pt x="3042920" y="849028"/>
                              </a:cubicBezTo>
                              <a:cubicBezTo>
                                <a:pt x="3018860" y="978518"/>
                                <a:pt x="3062068" y="1272623"/>
                                <a:pt x="3042920" y="1474000"/>
                              </a:cubicBezTo>
                              <a:cubicBezTo>
                                <a:pt x="3047200" y="1635201"/>
                                <a:pt x="2895538" y="1784213"/>
                                <a:pt x="2748113" y="1768807"/>
                              </a:cubicBezTo>
                              <a:cubicBezTo>
                                <a:pt x="2593765" y="1754031"/>
                                <a:pt x="2379597" y="1785757"/>
                                <a:pt x="2159320" y="1768807"/>
                              </a:cubicBezTo>
                              <a:cubicBezTo>
                                <a:pt x="1939043" y="1751857"/>
                                <a:pt x="1772640" y="1749578"/>
                                <a:pt x="1545993" y="1768807"/>
                              </a:cubicBezTo>
                              <a:cubicBezTo>
                                <a:pt x="1319346" y="1788036"/>
                                <a:pt x="1212829" y="1756908"/>
                                <a:pt x="932667" y="1768807"/>
                              </a:cubicBezTo>
                              <a:cubicBezTo>
                                <a:pt x="652505" y="1780706"/>
                                <a:pt x="452436" y="1755841"/>
                                <a:pt x="294807" y="1768807"/>
                              </a:cubicBezTo>
                              <a:cubicBezTo>
                                <a:pt x="121892" y="1742682"/>
                                <a:pt x="31854" y="1614839"/>
                                <a:pt x="0" y="1474000"/>
                              </a:cubicBezTo>
                              <a:cubicBezTo>
                                <a:pt x="28363" y="1346090"/>
                                <a:pt x="22385" y="1072758"/>
                                <a:pt x="0" y="872612"/>
                              </a:cubicBezTo>
                              <a:cubicBezTo>
                                <a:pt x="-22385" y="672466"/>
                                <a:pt x="10427" y="480760"/>
                                <a:pt x="0" y="294807"/>
                              </a:cubicBezTo>
                              <a:close/>
                            </a:path>
                            <a:path w="3042920" h="1768807" stroke="0" extrusionOk="0">
                              <a:moveTo>
                                <a:pt x="0" y="294807"/>
                              </a:moveTo>
                              <a:cubicBezTo>
                                <a:pt x="-12927" y="153334"/>
                                <a:pt x="151834" y="5306"/>
                                <a:pt x="294807" y="0"/>
                              </a:cubicBezTo>
                              <a:cubicBezTo>
                                <a:pt x="531441" y="19669"/>
                                <a:pt x="713721" y="-23611"/>
                                <a:pt x="834534" y="0"/>
                              </a:cubicBezTo>
                              <a:cubicBezTo>
                                <a:pt x="955347" y="23611"/>
                                <a:pt x="1274874" y="-26448"/>
                                <a:pt x="1472394" y="0"/>
                              </a:cubicBezTo>
                              <a:cubicBezTo>
                                <a:pt x="1669914" y="26448"/>
                                <a:pt x="1880043" y="21803"/>
                                <a:pt x="2085720" y="0"/>
                              </a:cubicBezTo>
                              <a:cubicBezTo>
                                <a:pt x="2291397" y="-21803"/>
                                <a:pt x="2432477" y="-3770"/>
                                <a:pt x="2748113" y="0"/>
                              </a:cubicBezTo>
                              <a:cubicBezTo>
                                <a:pt x="2918871" y="-12945"/>
                                <a:pt x="3057604" y="139051"/>
                                <a:pt x="3042920" y="294807"/>
                              </a:cubicBezTo>
                              <a:cubicBezTo>
                                <a:pt x="3047009" y="524871"/>
                                <a:pt x="3015104" y="709780"/>
                                <a:pt x="3042920" y="907987"/>
                              </a:cubicBezTo>
                              <a:cubicBezTo>
                                <a:pt x="3070736" y="1106194"/>
                                <a:pt x="3036658" y="1217265"/>
                                <a:pt x="3042920" y="1474000"/>
                              </a:cubicBezTo>
                              <a:cubicBezTo>
                                <a:pt x="3036365" y="1668369"/>
                                <a:pt x="2939577" y="1775615"/>
                                <a:pt x="2748113" y="1768807"/>
                              </a:cubicBezTo>
                              <a:cubicBezTo>
                                <a:pt x="2453955" y="1740990"/>
                                <a:pt x="2291553" y="1785218"/>
                                <a:pt x="2085720" y="1768807"/>
                              </a:cubicBezTo>
                              <a:cubicBezTo>
                                <a:pt x="1879887" y="1752396"/>
                                <a:pt x="1683135" y="1752660"/>
                                <a:pt x="1545993" y="1768807"/>
                              </a:cubicBezTo>
                              <a:cubicBezTo>
                                <a:pt x="1408851" y="1784954"/>
                                <a:pt x="1132680" y="1764808"/>
                                <a:pt x="1006266" y="1768807"/>
                              </a:cubicBezTo>
                              <a:cubicBezTo>
                                <a:pt x="879852" y="1772806"/>
                                <a:pt x="453888" y="1765510"/>
                                <a:pt x="294807" y="1768807"/>
                              </a:cubicBezTo>
                              <a:cubicBezTo>
                                <a:pt x="138265" y="1729811"/>
                                <a:pt x="1248" y="1631706"/>
                                <a:pt x="0" y="1474000"/>
                              </a:cubicBezTo>
                              <a:cubicBezTo>
                                <a:pt x="-12020" y="1318042"/>
                                <a:pt x="28078" y="1176154"/>
                                <a:pt x="0" y="896195"/>
                              </a:cubicBezTo>
                              <a:cubicBezTo>
                                <a:pt x="-28078" y="616237"/>
                                <a:pt x="18405" y="521643"/>
                                <a:pt x="0" y="294807"/>
                              </a:cubicBezTo>
                              <a:close/>
                            </a:path>
                          </a:pathLst>
                        </a:custGeom>
                        <a:solidFill>
                          <a:srgbClr val="FF7C80">
                            <a:alpha val="25098"/>
                          </a:srgbClr>
                        </a:solidFill>
                        <a:ln w="12700" cap="flat" cmpd="sng" algn="ctr">
                          <a:solidFill>
                            <a:srgbClr val="3E92CC">
                              <a:shade val="50000"/>
                            </a:srgbClr>
                          </a:solidFill>
                          <a:prstDash val="solid"/>
                          <a:miter lim="800000"/>
                          <a:extLst>
                            <a:ext uri="{C807C97D-BFC1-408E-A445-0C87EB9F89A2}">
                              <ask:lineSketchStyleProps xmlns:ask="http://schemas.microsoft.com/office/drawing/2018/sketchyshapes" sd="3453261900">
                                <a:prstGeom prst="roundRect">
                                  <a:avLst/>
                                </a:prstGeom>
                                <ask:type>
                                  <ask:lineSketchFreehand/>
                                </ask:type>
                              </ask:lineSketchStyleProps>
                            </a:ext>
                          </a:extLst>
                        </a:ln>
                        <a:effectLst/>
                      </wps:spPr>
                      <wps:txbx>
                        <w:txbxContent>
                          <w:p w14:paraId="04D9E4D0" w14:textId="3EFDABB3" w:rsidR="00FF20A2" w:rsidRPr="00FF20A2" w:rsidRDefault="00FF20A2" w:rsidP="00FF20A2">
                            <w:pPr>
                              <w:widowControl w:val="0"/>
                              <w:jc w:val="center"/>
                              <w:rPr>
                                <w:rFonts w:ascii="Arial Rounded MT Bold" w:hAnsi="Arial Rounded MT Bold" w:cstheme="minorHAnsi"/>
                                <w:u w:val="single"/>
                              </w:rPr>
                            </w:pPr>
                            <w:r w:rsidRPr="00FF20A2">
                              <w:rPr>
                                <w:rFonts w:ascii="Arial Rounded MT Bold" w:hAnsi="Arial Rounded MT Bold" w:cstheme="minorHAnsi"/>
                                <w:u w:val="single"/>
                              </w:rPr>
                              <w:t>Samples</w:t>
                            </w:r>
                          </w:p>
                          <w:p w14:paraId="5336BDA3" w14:textId="76A666E6" w:rsidR="00FF20A2" w:rsidRPr="00FF20A2" w:rsidRDefault="00FF20A2" w:rsidP="00FF20A2">
                            <w:pPr>
                              <w:widowControl w:val="0"/>
                              <w:jc w:val="center"/>
                              <w:rPr>
                                <w:rFonts w:cstheme="minorHAnsi"/>
                                <w:color w:val="000000"/>
                              </w:rPr>
                            </w:pPr>
                            <w:r w:rsidRPr="00FF20A2">
                              <w:rPr>
                                <w:rFonts w:cstheme="minorHAnsi"/>
                              </w:rPr>
                              <w:t xml:space="preserve">Samples can be dropped off in the clear box marked ‘specimens’ located to the left of our entrance area. </w:t>
                            </w:r>
                          </w:p>
                          <w:p w14:paraId="7615E530" w14:textId="569CAC18" w:rsidR="00FF20A2" w:rsidRDefault="00FF20A2" w:rsidP="00FF20A2">
                            <w:pPr>
                              <w:widowControl w:val="0"/>
                              <w:jc w:val="center"/>
                              <w:rPr>
                                <w:rFonts w:ascii="Arial" w:hAnsi="Arial" w:cs="Arial"/>
                                <w:sz w:val="20"/>
                                <w:szCs w:val="20"/>
                              </w:rPr>
                            </w:pPr>
                            <w:r w:rsidRPr="00FF20A2">
                              <w:rPr>
                                <w:rFonts w:cstheme="minorHAnsi"/>
                              </w:rPr>
                              <w:t>Please avoid leaving samples after 5pm on a Friday as these will be left over the weekend</w:t>
                            </w:r>
                            <w:r>
                              <w:rPr>
                                <w:rFonts w:ascii="Arial" w:hAnsi="Arial" w:cs="Arial"/>
                                <w:sz w:val="20"/>
                                <w:szCs w:val="20"/>
                              </w:rPr>
                              <w:t>.</w:t>
                            </w:r>
                          </w:p>
                          <w:p w14:paraId="41064D83" w14:textId="77777777" w:rsidR="00FF20A2" w:rsidRDefault="00FF20A2" w:rsidP="00FF20A2">
                            <w:pPr>
                              <w:widowControl w:val="0"/>
                              <w:rPr>
                                <w:rFonts w:ascii="Century Schoolbook" w:hAnsi="Century Schoolbook" w:cs="Times New Roman"/>
                                <w:sz w:val="19"/>
                                <w:szCs w:val="19"/>
                              </w:rPr>
                            </w:pPr>
                            <w:r>
                              <w:t> </w:t>
                            </w:r>
                          </w:p>
                          <w:p w14:paraId="28064481" w14:textId="77777777" w:rsidR="00FF20A2" w:rsidRDefault="00FF20A2" w:rsidP="00FF20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38C51" id="Rectangle: Rounded Corners 27" o:spid="_x0000_s1049" alt="&quot;&quot;" style="position:absolute;margin-left:0;margin-top:206.2pt;width:239.6pt;height:139.3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" fillcolor="#ff7c80" strokecolor="#2b6a95" strokeweight="1pt">
                <v:fill opacity="16448f"/>
                <v:stroke joinstyle="miter"/>
                <v:textbox>
                  <w:txbxContent>
                    <w:p w14:paraId="04D9E4D0" w14:textId="3EFDABB3" w:rsidR="00FF20A2" w:rsidRPr="00FF20A2" w:rsidRDefault="00FF20A2" w:rsidP="00FF20A2">
                      <w:pPr>
                        <w:widowControl w:val="0"/>
                        <w:jc w:val="center"/>
                        <w:rPr>
                          <w:rFonts w:ascii="Arial Rounded MT Bold" w:hAnsi="Arial Rounded MT Bold" w:cstheme="minorHAnsi"/>
                          <w:u w:val="single"/>
                        </w:rPr>
                      </w:pPr>
                      <w:r w:rsidRPr="00FF20A2">
                        <w:rPr>
                          <w:rFonts w:ascii="Arial Rounded MT Bold" w:hAnsi="Arial Rounded MT Bold" w:cstheme="minorHAnsi"/>
                          <w:u w:val="single"/>
                        </w:rPr>
                        <w:t>Samples</w:t>
                      </w:r>
                    </w:p>
                    <w:p w14:paraId="5336BDA3" w14:textId="76A666E6" w:rsidR="00FF20A2" w:rsidRPr="00FF20A2" w:rsidRDefault="00FF20A2" w:rsidP="00FF20A2">
                      <w:pPr>
                        <w:widowControl w:val="0"/>
                        <w:jc w:val="center"/>
                        <w:rPr>
                          <w:rFonts w:cstheme="minorHAnsi"/>
                          <w:color w:val="000000"/>
                        </w:rPr>
                      </w:pPr>
                      <w:r w:rsidRPr="00FF20A2">
                        <w:rPr>
                          <w:rFonts w:cstheme="minorHAnsi"/>
                        </w:rPr>
                        <w:t xml:space="preserve">Samples can be dropped off in the clear box marked ‘specimens’ located to the left of our entrance area. </w:t>
                      </w:r>
                    </w:p>
                    <w:p w14:paraId="7615E530" w14:textId="569CAC18" w:rsidR="00FF20A2" w:rsidRDefault="00FF20A2" w:rsidP="00FF20A2">
                      <w:pPr>
                        <w:widowControl w:val="0"/>
                        <w:jc w:val="center"/>
                        <w:rPr>
                          <w:rFonts w:ascii="Arial" w:hAnsi="Arial" w:cs="Arial"/>
                          <w:sz w:val="20"/>
                          <w:szCs w:val="20"/>
                        </w:rPr>
                      </w:pPr>
                      <w:r w:rsidRPr="00FF20A2">
                        <w:rPr>
                          <w:rFonts w:cstheme="minorHAnsi"/>
                        </w:rPr>
                        <w:t>Please avoid leaving samples after 5pm on a Friday as these will be left over the weekend</w:t>
                      </w:r>
                      <w:r>
                        <w:rPr>
                          <w:rFonts w:ascii="Arial" w:hAnsi="Arial" w:cs="Arial"/>
                          <w:sz w:val="20"/>
                          <w:szCs w:val="20"/>
                        </w:rPr>
                        <w:t>.</w:t>
                      </w:r>
                    </w:p>
                    <w:p w14:paraId="41064D83" w14:textId="77777777" w:rsidR="00FF20A2" w:rsidRDefault="00FF20A2" w:rsidP="00FF20A2">
                      <w:pPr>
                        <w:widowControl w:val="0"/>
                        <w:rPr>
                          <w:rFonts w:ascii="Century Schoolbook" w:hAnsi="Century Schoolbook" w:cs="Times New Roman"/>
                          <w:sz w:val="19"/>
                          <w:szCs w:val="19"/>
                        </w:rPr>
                      </w:pPr>
                      <w:r>
                        <w:t> </w:t>
                      </w:r>
                    </w:p>
                    <w:p w14:paraId="28064481" w14:textId="77777777" w:rsidR="00FF20A2" w:rsidRDefault="00FF20A2" w:rsidP="00FF20A2">
                      <w:pPr>
                        <w:jc w:val="center"/>
                      </w:pPr>
                    </w:p>
                  </w:txbxContent>
                </v:textbox>
                <w10:wrap anchorx="margin"/>
              </v:roundrect>
            </w:pict>
          </mc:Fallback>
        </mc:AlternateContent>
      </w:r>
      <w:r w:rsidR="00E251B3" w:rsidRPr="0005195B">
        <w:rPr>
          <w:rFonts w:ascii="Abadi" w:hAnsi="Abadi"/>
          <w:noProof/>
          <w:color w:val="auto"/>
        </w:rPr>
        <mc:AlternateContent>
          <mc:Choice Requires="wps">
            <w:drawing>
              <wp:anchor distT="0" distB="0" distL="114300" distR="114300" simplePos="0" relativeHeight="251704320" behindDoc="0" locked="0" layoutInCell="1" allowOverlap="1" wp14:anchorId="0142927A" wp14:editId="0B5DACC0">
                <wp:simplePos x="0" y="0"/>
                <wp:positionH relativeFrom="margin">
                  <wp:align>right</wp:align>
                </wp:positionH>
                <wp:positionV relativeFrom="paragraph">
                  <wp:posOffset>12226</wp:posOffset>
                </wp:positionV>
                <wp:extent cx="3042920" cy="2438400"/>
                <wp:effectExtent l="19050" t="19050" r="43180" b="3810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2920" cy="2438400"/>
                        </a:xfrm>
                        <a:custGeom>
                          <a:avLst/>
                          <a:gdLst>
                            <a:gd name="connsiteX0" fmla="*/ 0 w 3042920"/>
                            <a:gd name="connsiteY0" fmla="*/ 406408 h 2438400"/>
                            <a:gd name="connsiteX1" fmla="*/ 406408 w 3042920"/>
                            <a:gd name="connsiteY1" fmla="*/ 0 h 2438400"/>
                            <a:gd name="connsiteX2" fmla="*/ 963934 w 3042920"/>
                            <a:gd name="connsiteY2" fmla="*/ 0 h 2438400"/>
                            <a:gd name="connsiteX3" fmla="*/ 1499159 w 3042920"/>
                            <a:gd name="connsiteY3" fmla="*/ 0 h 2438400"/>
                            <a:gd name="connsiteX4" fmla="*/ 2078986 w 3042920"/>
                            <a:gd name="connsiteY4" fmla="*/ 0 h 2438400"/>
                            <a:gd name="connsiteX5" fmla="*/ 2636512 w 3042920"/>
                            <a:gd name="connsiteY5" fmla="*/ 0 h 2438400"/>
                            <a:gd name="connsiteX6" fmla="*/ 3042920 w 3042920"/>
                            <a:gd name="connsiteY6" fmla="*/ 406408 h 2438400"/>
                            <a:gd name="connsiteX7" fmla="*/ 3042920 w 3042920"/>
                            <a:gd name="connsiteY7" fmla="*/ 980781 h 2438400"/>
                            <a:gd name="connsiteX8" fmla="*/ 3042920 w 3042920"/>
                            <a:gd name="connsiteY8" fmla="*/ 1522642 h 2438400"/>
                            <a:gd name="connsiteX9" fmla="*/ 3042920 w 3042920"/>
                            <a:gd name="connsiteY9" fmla="*/ 2031992 h 2438400"/>
                            <a:gd name="connsiteX10" fmla="*/ 2636512 w 3042920"/>
                            <a:gd name="connsiteY10" fmla="*/ 2438400 h 2438400"/>
                            <a:gd name="connsiteX11" fmla="*/ 2034384 w 3042920"/>
                            <a:gd name="connsiteY11" fmla="*/ 2438400 h 2438400"/>
                            <a:gd name="connsiteX12" fmla="*/ 1499159 w 3042920"/>
                            <a:gd name="connsiteY12" fmla="*/ 2438400 h 2438400"/>
                            <a:gd name="connsiteX13" fmla="*/ 941633 w 3042920"/>
                            <a:gd name="connsiteY13" fmla="*/ 2438400 h 2438400"/>
                            <a:gd name="connsiteX14" fmla="*/ 406408 w 3042920"/>
                            <a:gd name="connsiteY14" fmla="*/ 2438400 h 2438400"/>
                            <a:gd name="connsiteX15" fmla="*/ 0 w 3042920"/>
                            <a:gd name="connsiteY15" fmla="*/ 2031992 h 2438400"/>
                            <a:gd name="connsiteX16" fmla="*/ 0 w 3042920"/>
                            <a:gd name="connsiteY16" fmla="*/ 1457619 h 2438400"/>
                            <a:gd name="connsiteX17" fmla="*/ 0 w 3042920"/>
                            <a:gd name="connsiteY17" fmla="*/ 948269 h 2438400"/>
                            <a:gd name="connsiteX18" fmla="*/ 0 w 3042920"/>
                            <a:gd name="connsiteY18" fmla="*/ 406408 h 243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42920" h="2438400" fill="none" extrusionOk="0">
                              <a:moveTo>
                                <a:pt x="0" y="406408"/>
                              </a:moveTo>
                              <a:cubicBezTo>
                                <a:pt x="6403" y="181633"/>
                                <a:pt x="192799" y="13992"/>
                                <a:pt x="406408" y="0"/>
                              </a:cubicBezTo>
                              <a:cubicBezTo>
                                <a:pt x="659793" y="20457"/>
                                <a:pt x="735348" y="8143"/>
                                <a:pt x="963934" y="0"/>
                              </a:cubicBezTo>
                              <a:cubicBezTo>
                                <a:pt x="1192520" y="-8143"/>
                                <a:pt x="1268356" y="18364"/>
                                <a:pt x="1499159" y="0"/>
                              </a:cubicBezTo>
                              <a:cubicBezTo>
                                <a:pt x="1729963" y="-18364"/>
                                <a:pt x="1929673" y="-454"/>
                                <a:pt x="2078986" y="0"/>
                              </a:cubicBezTo>
                              <a:cubicBezTo>
                                <a:pt x="2228299" y="454"/>
                                <a:pt x="2500678" y="3520"/>
                                <a:pt x="2636512" y="0"/>
                              </a:cubicBezTo>
                              <a:cubicBezTo>
                                <a:pt x="2893511" y="-29324"/>
                                <a:pt x="3043227" y="163621"/>
                                <a:pt x="3042920" y="406408"/>
                              </a:cubicBezTo>
                              <a:cubicBezTo>
                                <a:pt x="3022731" y="559455"/>
                                <a:pt x="3038565" y="828687"/>
                                <a:pt x="3042920" y="980781"/>
                              </a:cubicBezTo>
                              <a:cubicBezTo>
                                <a:pt x="3047275" y="1132875"/>
                                <a:pt x="3043351" y="1271454"/>
                                <a:pt x="3042920" y="1522642"/>
                              </a:cubicBezTo>
                              <a:cubicBezTo>
                                <a:pt x="3042489" y="1773830"/>
                                <a:pt x="3059086" y="1902287"/>
                                <a:pt x="3042920" y="2031992"/>
                              </a:cubicBezTo>
                              <a:cubicBezTo>
                                <a:pt x="3053452" y="2293336"/>
                                <a:pt x="2911252" y="2417893"/>
                                <a:pt x="2636512" y="2438400"/>
                              </a:cubicBezTo>
                              <a:cubicBezTo>
                                <a:pt x="2387656" y="2450362"/>
                                <a:pt x="2273504" y="2466693"/>
                                <a:pt x="2034384" y="2438400"/>
                              </a:cubicBezTo>
                              <a:cubicBezTo>
                                <a:pt x="1795264" y="2410107"/>
                                <a:pt x="1765388" y="2417635"/>
                                <a:pt x="1499159" y="2438400"/>
                              </a:cubicBezTo>
                              <a:cubicBezTo>
                                <a:pt x="1232931" y="2459165"/>
                                <a:pt x="1137150" y="2465646"/>
                                <a:pt x="941633" y="2438400"/>
                              </a:cubicBezTo>
                              <a:cubicBezTo>
                                <a:pt x="746116" y="2411154"/>
                                <a:pt x="571138" y="2463735"/>
                                <a:pt x="406408" y="2438400"/>
                              </a:cubicBezTo>
                              <a:cubicBezTo>
                                <a:pt x="179788" y="2420420"/>
                                <a:pt x="16561" y="2290379"/>
                                <a:pt x="0" y="2031992"/>
                              </a:cubicBezTo>
                              <a:cubicBezTo>
                                <a:pt x="1808" y="1777627"/>
                                <a:pt x="5191" y="1692378"/>
                                <a:pt x="0" y="1457619"/>
                              </a:cubicBezTo>
                              <a:cubicBezTo>
                                <a:pt x="-5191" y="1222860"/>
                                <a:pt x="7379" y="1090856"/>
                                <a:pt x="0" y="948269"/>
                              </a:cubicBezTo>
                              <a:cubicBezTo>
                                <a:pt x="-7379" y="805682"/>
                                <a:pt x="1248" y="640830"/>
                                <a:pt x="0" y="406408"/>
                              </a:cubicBezTo>
                              <a:close/>
                            </a:path>
                            <a:path w="3042920" h="2438400" stroke="0" extrusionOk="0">
                              <a:moveTo>
                                <a:pt x="0" y="406408"/>
                              </a:moveTo>
                              <a:cubicBezTo>
                                <a:pt x="-14890" y="206540"/>
                                <a:pt x="214220" y="8627"/>
                                <a:pt x="406408" y="0"/>
                              </a:cubicBezTo>
                              <a:cubicBezTo>
                                <a:pt x="578985" y="-9160"/>
                                <a:pt x="767630" y="-7659"/>
                                <a:pt x="897031" y="0"/>
                              </a:cubicBezTo>
                              <a:cubicBezTo>
                                <a:pt x="1026432" y="7659"/>
                                <a:pt x="1336471" y="2371"/>
                                <a:pt x="1476858" y="0"/>
                              </a:cubicBezTo>
                              <a:cubicBezTo>
                                <a:pt x="1617245" y="-2371"/>
                                <a:pt x="1824963" y="-4996"/>
                                <a:pt x="2034384" y="0"/>
                              </a:cubicBezTo>
                              <a:cubicBezTo>
                                <a:pt x="2243805" y="4996"/>
                                <a:pt x="2429030" y="2020"/>
                                <a:pt x="2636512" y="0"/>
                              </a:cubicBezTo>
                              <a:cubicBezTo>
                                <a:pt x="2869046" y="-13174"/>
                                <a:pt x="3065400" y="192764"/>
                                <a:pt x="3042920" y="406408"/>
                              </a:cubicBezTo>
                              <a:cubicBezTo>
                                <a:pt x="3040721" y="574150"/>
                                <a:pt x="3059203" y="720696"/>
                                <a:pt x="3042920" y="980781"/>
                              </a:cubicBezTo>
                              <a:cubicBezTo>
                                <a:pt x="3026637" y="1240866"/>
                                <a:pt x="3034200" y="1320577"/>
                                <a:pt x="3042920" y="1490131"/>
                              </a:cubicBezTo>
                              <a:cubicBezTo>
                                <a:pt x="3051641" y="1659685"/>
                                <a:pt x="3066156" y="1805225"/>
                                <a:pt x="3042920" y="2031992"/>
                              </a:cubicBezTo>
                              <a:cubicBezTo>
                                <a:pt x="3073632" y="2227249"/>
                                <a:pt x="2825289" y="2413290"/>
                                <a:pt x="2636512" y="2438400"/>
                              </a:cubicBezTo>
                              <a:cubicBezTo>
                                <a:pt x="2393014" y="2423195"/>
                                <a:pt x="2337838" y="2438912"/>
                                <a:pt x="2078986" y="2438400"/>
                              </a:cubicBezTo>
                              <a:cubicBezTo>
                                <a:pt x="1820134" y="2437888"/>
                                <a:pt x="1689996" y="2447827"/>
                                <a:pt x="1588363" y="2438400"/>
                              </a:cubicBezTo>
                              <a:cubicBezTo>
                                <a:pt x="1486730" y="2428973"/>
                                <a:pt x="1152038" y="2431190"/>
                                <a:pt x="1008536" y="2438400"/>
                              </a:cubicBezTo>
                              <a:cubicBezTo>
                                <a:pt x="865034" y="2445610"/>
                                <a:pt x="555654" y="2444959"/>
                                <a:pt x="406408" y="2438400"/>
                              </a:cubicBezTo>
                              <a:cubicBezTo>
                                <a:pt x="176008" y="2433175"/>
                                <a:pt x="-1209" y="2265624"/>
                                <a:pt x="0" y="2031992"/>
                              </a:cubicBezTo>
                              <a:cubicBezTo>
                                <a:pt x="-9900" y="1929402"/>
                                <a:pt x="14919" y="1724255"/>
                                <a:pt x="0" y="1522642"/>
                              </a:cubicBezTo>
                              <a:cubicBezTo>
                                <a:pt x="-14919" y="1321029"/>
                                <a:pt x="-1235" y="1192750"/>
                                <a:pt x="0" y="964525"/>
                              </a:cubicBezTo>
                              <a:cubicBezTo>
                                <a:pt x="1235" y="736300"/>
                                <a:pt x="-15735" y="616727"/>
                                <a:pt x="0" y="406408"/>
                              </a:cubicBezTo>
                              <a:close/>
                            </a:path>
                          </a:pathLst>
                        </a:custGeom>
                        <a:solidFill>
                          <a:srgbClr val="FF7C80">
                            <a:alpha val="25098"/>
                          </a:srgbClr>
                        </a:solidFill>
                        <a:ln w="12700" cap="flat" cmpd="sng" algn="ctr">
                          <a:solidFill>
                            <a:srgbClr val="3E92CC">
                              <a:shade val="50000"/>
                            </a:srgbClr>
                          </a:solidFill>
                          <a:prstDash val="solid"/>
                          <a:miter lim="800000"/>
                          <a:extLst>
                            <a:ext uri="{C807C97D-BFC1-408E-A445-0C87EB9F89A2}">
                              <ask:lineSketchStyleProps xmlns:ask="http://schemas.microsoft.com/office/drawing/2018/sketchyshapes" sd="3453261900">
                                <a:prstGeom prst="roundRect">
                                  <a:avLst/>
                                </a:prstGeom>
                                <ask:type>
                                  <ask:lineSketchFreehand/>
                                </ask:type>
                              </ask:lineSketchStyleProps>
                            </a:ext>
                          </a:extLst>
                        </a:ln>
                        <a:effectLst/>
                      </wps:spPr>
                      <wps:txbx>
                        <w:txbxContent>
                          <w:p w14:paraId="63B6E438" w14:textId="7C0DF584" w:rsidR="00FF20A2" w:rsidRPr="00FF20A2" w:rsidRDefault="00FF20A2" w:rsidP="00FF20A2">
                            <w:pPr>
                              <w:widowControl w:val="0"/>
                              <w:spacing w:after="0" w:line="240" w:lineRule="auto"/>
                              <w:jc w:val="center"/>
                              <w:rPr>
                                <w:rFonts w:ascii="Arial Rounded MT Bold" w:hAnsi="Arial Rounded MT Bold" w:cstheme="minorHAnsi"/>
                                <w:u w:val="single"/>
                              </w:rPr>
                            </w:pPr>
                            <w:r w:rsidRPr="00FF20A2">
                              <w:rPr>
                                <w:rFonts w:ascii="Arial Rounded MT Bold" w:hAnsi="Arial Rounded MT Bold" w:cstheme="minorHAnsi"/>
                                <w:u w:val="single"/>
                              </w:rPr>
                              <w:t>Prescriptions</w:t>
                            </w:r>
                          </w:p>
                          <w:p w14:paraId="060EE533" w14:textId="77777777" w:rsidR="00FF20A2" w:rsidRDefault="00FF20A2" w:rsidP="00246F85">
                            <w:pPr>
                              <w:widowControl w:val="0"/>
                              <w:spacing w:after="0" w:line="300" w:lineRule="auto"/>
                              <w:jc w:val="center"/>
                              <w:rPr>
                                <w:rFonts w:cstheme="minorHAnsi"/>
                              </w:rPr>
                            </w:pPr>
                          </w:p>
                          <w:p w14:paraId="01FD4291" w14:textId="55D3DFC9" w:rsidR="00FF20A2" w:rsidRPr="00FF20A2" w:rsidRDefault="00FF20A2" w:rsidP="00246F85">
                            <w:pPr>
                              <w:widowControl w:val="0"/>
                              <w:spacing w:after="0" w:line="300" w:lineRule="auto"/>
                              <w:jc w:val="center"/>
                              <w:rPr>
                                <w:rFonts w:cstheme="minorHAnsi"/>
                                <w:color w:val="000000"/>
                              </w:rPr>
                            </w:pPr>
                            <w:r w:rsidRPr="00FF20A2">
                              <w:rPr>
                                <w:rFonts w:cstheme="minorHAnsi"/>
                              </w:rPr>
                              <w:t>Our prescription line is open between 11:00am - 4:00pm Monday - Friday. Please call during these times to help staff manage requests as efficiently as possible</w:t>
                            </w:r>
                            <w:r>
                              <w:rPr>
                                <w:rFonts w:cstheme="minorHAnsi"/>
                              </w:rPr>
                              <w:t xml:space="preserve">. </w:t>
                            </w:r>
                            <w:r w:rsidRPr="00FF20A2">
                              <w:rPr>
                                <w:rFonts w:cstheme="minorHAnsi"/>
                              </w:rPr>
                              <w:t>Please allow 48 hours for requests</w:t>
                            </w:r>
                            <w:r>
                              <w:rPr>
                                <w:rFonts w:cstheme="minorHAnsi"/>
                              </w:rPr>
                              <w:t xml:space="preserve"> </w:t>
                            </w:r>
                            <w:r w:rsidRPr="00FF20A2">
                              <w:rPr>
                                <w:rFonts w:cstheme="minorHAnsi"/>
                              </w:rPr>
                              <w:t>before collecting</w:t>
                            </w:r>
                            <w:r>
                              <w:rPr>
                                <w:rFonts w:cstheme="minorHAnsi"/>
                              </w:rPr>
                              <w:t xml:space="preserve"> them from your nominated pharmacy.</w:t>
                            </w:r>
                          </w:p>
                          <w:p w14:paraId="6BEF6C58" w14:textId="77777777" w:rsidR="00FF20A2" w:rsidRPr="00FF20A2" w:rsidRDefault="00FF20A2" w:rsidP="0085497F">
                            <w:pPr>
                              <w:widowControl w:val="0"/>
                              <w:spacing w:line="276" w:lineRule="auto"/>
                              <w:rPr>
                                <w:rFonts w:cstheme="minorHAnsi"/>
                                <w:lang w:val="en-GB"/>
                              </w:rPr>
                            </w:pPr>
                            <w:r w:rsidRPr="00FF20A2">
                              <w:rPr>
                                <w:rFonts w:cstheme="minorHAnsi"/>
                              </w:rPr>
                              <w:t> </w:t>
                            </w:r>
                          </w:p>
                          <w:p w14:paraId="42BFB121" w14:textId="77777777" w:rsidR="00FF20A2" w:rsidRDefault="00FF20A2" w:rsidP="00FF20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927A" id="Rectangle: Rounded Corners 26" o:spid="_x0000_s1050" alt="&quot;&quot;" style="position:absolute;margin-left:188.4pt;margin-top:.95pt;width:239.6pt;height:192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" fillcolor="#ff7c80" strokecolor="#2b6a95" strokeweight="1pt">
                <v:fill opacity="16448f"/>
                <v:stroke joinstyle="miter"/>
                <v:textbox>
                  <w:txbxContent>
                    <w:p w14:paraId="63B6E438" w14:textId="7C0DF584" w:rsidR="00FF20A2" w:rsidRPr="00FF20A2" w:rsidRDefault="00FF20A2" w:rsidP="00FF20A2">
                      <w:pPr>
                        <w:widowControl w:val="0"/>
                        <w:spacing w:after="0" w:line="240" w:lineRule="auto"/>
                        <w:jc w:val="center"/>
                        <w:rPr>
                          <w:rFonts w:ascii="Arial Rounded MT Bold" w:hAnsi="Arial Rounded MT Bold" w:cstheme="minorHAnsi"/>
                          <w:u w:val="single"/>
                        </w:rPr>
                      </w:pPr>
                      <w:r w:rsidRPr="00FF20A2">
                        <w:rPr>
                          <w:rFonts w:ascii="Arial Rounded MT Bold" w:hAnsi="Arial Rounded MT Bold" w:cstheme="minorHAnsi"/>
                          <w:u w:val="single"/>
                        </w:rPr>
                        <w:t>Prescriptions</w:t>
                      </w:r>
                    </w:p>
                    <w:p w14:paraId="060EE533" w14:textId="77777777" w:rsidR="00FF20A2" w:rsidRDefault="00FF20A2" w:rsidP="00246F85">
                      <w:pPr>
                        <w:widowControl w:val="0"/>
                        <w:spacing w:after="0" w:line="300" w:lineRule="auto"/>
                        <w:jc w:val="center"/>
                        <w:rPr>
                          <w:rFonts w:cstheme="minorHAnsi"/>
                        </w:rPr>
                      </w:pPr>
                    </w:p>
                    <w:p w14:paraId="01FD4291" w14:textId="55D3DFC9" w:rsidR="00FF20A2" w:rsidRPr="00FF20A2" w:rsidRDefault="00FF20A2" w:rsidP="00246F85">
                      <w:pPr>
                        <w:widowControl w:val="0"/>
                        <w:spacing w:after="0" w:line="300" w:lineRule="auto"/>
                        <w:jc w:val="center"/>
                        <w:rPr>
                          <w:rFonts w:cstheme="minorHAnsi"/>
                          <w:color w:val="000000"/>
                        </w:rPr>
                      </w:pPr>
                      <w:r w:rsidRPr="00FF20A2">
                        <w:rPr>
                          <w:rFonts w:cstheme="minorHAnsi"/>
                        </w:rPr>
                        <w:t>Our prescription line is open between 11:00am - 4:00pm Monday - Friday. Please call during these times to help staff manage requests as efficiently as possible</w:t>
                      </w:r>
                      <w:r>
                        <w:rPr>
                          <w:rFonts w:cstheme="minorHAnsi"/>
                        </w:rPr>
                        <w:t xml:space="preserve">. </w:t>
                      </w:r>
                      <w:r w:rsidRPr="00FF20A2">
                        <w:rPr>
                          <w:rFonts w:cstheme="minorHAnsi"/>
                        </w:rPr>
                        <w:t>Please allow 48 hours for requests</w:t>
                      </w:r>
                      <w:r>
                        <w:rPr>
                          <w:rFonts w:cstheme="minorHAnsi"/>
                        </w:rPr>
                        <w:t xml:space="preserve"> </w:t>
                      </w:r>
                      <w:r w:rsidRPr="00FF20A2">
                        <w:rPr>
                          <w:rFonts w:cstheme="minorHAnsi"/>
                        </w:rPr>
                        <w:t>before collecting</w:t>
                      </w:r>
                      <w:r>
                        <w:rPr>
                          <w:rFonts w:cstheme="minorHAnsi"/>
                        </w:rPr>
                        <w:t xml:space="preserve"> them from your nominated pharmacy.</w:t>
                      </w:r>
                    </w:p>
                    <w:p w14:paraId="6BEF6C58" w14:textId="77777777" w:rsidR="00FF20A2" w:rsidRPr="00FF20A2" w:rsidRDefault="00FF20A2" w:rsidP="0085497F">
                      <w:pPr>
                        <w:widowControl w:val="0"/>
                        <w:spacing w:line="276" w:lineRule="auto"/>
                        <w:rPr>
                          <w:rFonts w:cstheme="minorHAnsi"/>
                          <w:lang w:val="en-GB"/>
                        </w:rPr>
                      </w:pPr>
                      <w:r w:rsidRPr="00FF20A2">
                        <w:rPr>
                          <w:rFonts w:cstheme="minorHAnsi"/>
                        </w:rPr>
                        <w:t> </w:t>
                      </w:r>
                    </w:p>
                    <w:p w14:paraId="42BFB121" w14:textId="77777777" w:rsidR="00FF20A2" w:rsidRDefault="00FF20A2" w:rsidP="00FF20A2">
                      <w:pPr>
                        <w:jc w:val="center"/>
                      </w:pPr>
                    </w:p>
                  </w:txbxContent>
                </v:textbox>
                <w10:wrap anchorx="margin"/>
              </v:roundrect>
            </w:pict>
          </mc:Fallback>
        </mc:AlternateContent>
      </w:r>
      <w:r w:rsidR="00E251B3" w:rsidRPr="0005195B">
        <w:rPr>
          <w:rFonts w:ascii="Abadi" w:hAnsi="Abadi"/>
          <w:noProof/>
          <w:color w:val="auto"/>
        </w:rPr>
        <mc:AlternateContent>
          <mc:Choice Requires="wps">
            <w:drawing>
              <wp:anchor distT="0" distB="0" distL="114300" distR="114300" simplePos="0" relativeHeight="251700224" behindDoc="0" locked="0" layoutInCell="1" allowOverlap="1" wp14:anchorId="06280976" wp14:editId="23B90603">
                <wp:simplePos x="0" y="0"/>
                <wp:positionH relativeFrom="margin">
                  <wp:align>left</wp:align>
                </wp:positionH>
                <wp:positionV relativeFrom="paragraph">
                  <wp:posOffset>12225</wp:posOffset>
                </wp:positionV>
                <wp:extent cx="3042920" cy="2438400"/>
                <wp:effectExtent l="19050" t="19050" r="43180" b="3810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2920" cy="2438400"/>
                        </a:xfrm>
                        <a:custGeom>
                          <a:avLst/>
                          <a:gdLst>
                            <a:gd name="connsiteX0" fmla="*/ 0 w 3042920"/>
                            <a:gd name="connsiteY0" fmla="*/ 406408 h 2438400"/>
                            <a:gd name="connsiteX1" fmla="*/ 406408 w 3042920"/>
                            <a:gd name="connsiteY1" fmla="*/ 0 h 2438400"/>
                            <a:gd name="connsiteX2" fmla="*/ 963934 w 3042920"/>
                            <a:gd name="connsiteY2" fmla="*/ 0 h 2438400"/>
                            <a:gd name="connsiteX3" fmla="*/ 1499159 w 3042920"/>
                            <a:gd name="connsiteY3" fmla="*/ 0 h 2438400"/>
                            <a:gd name="connsiteX4" fmla="*/ 2078986 w 3042920"/>
                            <a:gd name="connsiteY4" fmla="*/ 0 h 2438400"/>
                            <a:gd name="connsiteX5" fmla="*/ 2636512 w 3042920"/>
                            <a:gd name="connsiteY5" fmla="*/ 0 h 2438400"/>
                            <a:gd name="connsiteX6" fmla="*/ 3042920 w 3042920"/>
                            <a:gd name="connsiteY6" fmla="*/ 406408 h 2438400"/>
                            <a:gd name="connsiteX7" fmla="*/ 3042920 w 3042920"/>
                            <a:gd name="connsiteY7" fmla="*/ 980781 h 2438400"/>
                            <a:gd name="connsiteX8" fmla="*/ 3042920 w 3042920"/>
                            <a:gd name="connsiteY8" fmla="*/ 1522642 h 2438400"/>
                            <a:gd name="connsiteX9" fmla="*/ 3042920 w 3042920"/>
                            <a:gd name="connsiteY9" fmla="*/ 2031992 h 2438400"/>
                            <a:gd name="connsiteX10" fmla="*/ 2636512 w 3042920"/>
                            <a:gd name="connsiteY10" fmla="*/ 2438400 h 2438400"/>
                            <a:gd name="connsiteX11" fmla="*/ 2034384 w 3042920"/>
                            <a:gd name="connsiteY11" fmla="*/ 2438400 h 2438400"/>
                            <a:gd name="connsiteX12" fmla="*/ 1499159 w 3042920"/>
                            <a:gd name="connsiteY12" fmla="*/ 2438400 h 2438400"/>
                            <a:gd name="connsiteX13" fmla="*/ 941633 w 3042920"/>
                            <a:gd name="connsiteY13" fmla="*/ 2438400 h 2438400"/>
                            <a:gd name="connsiteX14" fmla="*/ 406408 w 3042920"/>
                            <a:gd name="connsiteY14" fmla="*/ 2438400 h 2438400"/>
                            <a:gd name="connsiteX15" fmla="*/ 0 w 3042920"/>
                            <a:gd name="connsiteY15" fmla="*/ 2031992 h 2438400"/>
                            <a:gd name="connsiteX16" fmla="*/ 0 w 3042920"/>
                            <a:gd name="connsiteY16" fmla="*/ 1457619 h 2438400"/>
                            <a:gd name="connsiteX17" fmla="*/ 0 w 3042920"/>
                            <a:gd name="connsiteY17" fmla="*/ 948269 h 2438400"/>
                            <a:gd name="connsiteX18" fmla="*/ 0 w 3042920"/>
                            <a:gd name="connsiteY18" fmla="*/ 406408 h 2438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42920" h="2438400" fill="none" extrusionOk="0">
                              <a:moveTo>
                                <a:pt x="0" y="406408"/>
                              </a:moveTo>
                              <a:cubicBezTo>
                                <a:pt x="6403" y="181633"/>
                                <a:pt x="192799" y="13992"/>
                                <a:pt x="406408" y="0"/>
                              </a:cubicBezTo>
                              <a:cubicBezTo>
                                <a:pt x="659793" y="20457"/>
                                <a:pt x="735348" y="8143"/>
                                <a:pt x="963934" y="0"/>
                              </a:cubicBezTo>
                              <a:cubicBezTo>
                                <a:pt x="1192520" y="-8143"/>
                                <a:pt x="1268356" y="18364"/>
                                <a:pt x="1499159" y="0"/>
                              </a:cubicBezTo>
                              <a:cubicBezTo>
                                <a:pt x="1729963" y="-18364"/>
                                <a:pt x="1929673" y="-454"/>
                                <a:pt x="2078986" y="0"/>
                              </a:cubicBezTo>
                              <a:cubicBezTo>
                                <a:pt x="2228299" y="454"/>
                                <a:pt x="2500678" y="3520"/>
                                <a:pt x="2636512" y="0"/>
                              </a:cubicBezTo>
                              <a:cubicBezTo>
                                <a:pt x="2893511" y="-29324"/>
                                <a:pt x="3043227" y="163621"/>
                                <a:pt x="3042920" y="406408"/>
                              </a:cubicBezTo>
                              <a:cubicBezTo>
                                <a:pt x="3022731" y="559455"/>
                                <a:pt x="3038565" y="828687"/>
                                <a:pt x="3042920" y="980781"/>
                              </a:cubicBezTo>
                              <a:cubicBezTo>
                                <a:pt x="3047275" y="1132875"/>
                                <a:pt x="3043351" y="1271454"/>
                                <a:pt x="3042920" y="1522642"/>
                              </a:cubicBezTo>
                              <a:cubicBezTo>
                                <a:pt x="3042489" y="1773830"/>
                                <a:pt x="3059086" y="1902287"/>
                                <a:pt x="3042920" y="2031992"/>
                              </a:cubicBezTo>
                              <a:cubicBezTo>
                                <a:pt x="3053452" y="2293336"/>
                                <a:pt x="2911252" y="2417893"/>
                                <a:pt x="2636512" y="2438400"/>
                              </a:cubicBezTo>
                              <a:cubicBezTo>
                                <a:pt x="2387656" y="2450362"/>
                                <a:pt x="2273504" y="2466693"/>
                                <a:pt x="2034384" y="2438400"/>
                              </a:cubicBezTo>
                              <a:cubicBezTo>
                                <a:pt x="1795264" y="2410107"/>
                                <a:pt x="1765388" y="2417635"/>
                                <a:pt x="1499159" y="2438400"/>
                              </a:cubicBezTo>
                              <a:cubicBezTo>
                                <a:pt x="1232931" y="2459165"/>
                                <a:pt x="1137150" y="2465646"/>
                                <a:pt x="941633" y="2438400"/>
                              </a:cubicBezTo>
                              <a:cubicBezTo>
                                <a:pt x="746116" y="2411154"/>
                                <a:pt x="571138" y="2463735"/>
                                <a:pt x="406408" y="2438400"/>
                              </a:cubicBezTo>
                              <a:cubicBezTo>
                                <a:pt x="179788" y="2420420"/>
                                <a:pt x="16561" y="2290379"/>
                                <a:pt x="0" y="2031992"/>
                              </a:cubicBezTo>
                              <a:cubicBezTo>
                                <a:pt x="1808" y="1777627"/>
                                <a:pt x="5191" y="1692378"/>
                                <a:pt x="0" y="1457619"/>
                              </a:cubicBezTo>
                              <a:cubicBezTo>
                                <a:pt x="-5191" y="1222860"/>
                                <a:pt x="7379" y="1090856"/>
                                <a:pt x="0" y="948269"/>
                              </a:cubicBezTo>
                              <a:cubicBezTo>
                                <a:pt x="-7379" y="805682"/>
                                <a:pt x="1248" y="640830"/>
                                <a:pt x="0" y="406408"/>
                              </a:cubicBezTo>
                              <a:close/>
                            </a:path>
                            <a:path w="3042920" h="2438400" stroke="0" extrusionOk="0">
                              <a:moveTo>
                                <a:pt x="0" y="406408"/>
                              </a:moveTo>
                              <a:cubicBezTo>
                                <a:pt x="-14890" y="206540"/>
                                <a:pt x="214220" y="8627"/>
                                <a:pt x="406408" y="0"/>
                              </a:cubicBezTo>
                              <a:cubicBezTo>
                                <a:pt x="578985" y="-9160"/>
                                <a:pt x="767630" y="-7659"/>
                                <a:pt x="897031" y="0"/>
                              </a:cubicBezTo>
                              <a:cubicBezTo>
                                <a:pt x="1026432" y="7659"/>
                                <a:pt x="1336471" y="2371"/>
                                <a:pt x="1476858" y="0"/>
                              </a:cubicBezTo>
                              <a:cubicBezTo>
                                <a:pt x="1617245" y="-2371"/>
                                <a:pt x="1824963" y="-4996"/>
                                <a:pt x="2034384" y="0"/>
                              </a:cubicBezTo>
                              <a:cubicBezTo>
                                <a:pt x="2243805" y="4996"/>
                                <a:pt x="2429030" y="2020"/>
                                <a:pt x="2636512" y="0"/>
                              </a:cubicBezTo>
                              <a:cubicBezTo>
                                <a:pt x="2869046" y="-13174"/>
                                <a:pt x="3065400" y="192764"/>
                                <a:pt x="3042920" y="406408"/>
                              </a:cubicBezTo>
                              <a:cubicBezTo>
                                <a:pt x="3040721" y="574150"/>
                                <a:pt x="3059203" y="720696"/>
                                <a:pt x="3042920" y="980781"/>
                              </a:cubicBezTo>
                              <a:cubicBezTo>
                                <a:pt x="3026637" y="1240866"/>
                                <a:pt x="3034200" y="1320577"/>
                                <a:pt x="3042920" y="1490131"/>
                              </a:cubicBezTo>
                              <a:cubicBezTo>
                                <a:pt x="3051641" y="1659685"/>
                                <a:pt x="3066156" y="1805225"/>
                                <a:pt x="3042920" y="2031992"/>
                              </a:cubicBezTo>
                              <a:cubicBezTo>
                                <a:pt x="3073632" y="2227249"/>
                                <a:pt x="2825289" y="2413290"/>
                                <a:pt x="2636512" y="2438400"/>
                              </a:cubicBezTo>
                              <a:cubicBezTo>
                                <a:pt x="2393014" y="2423195"/>
                                <a:pt x="2337838" y="2438912"/>
                                <a:pt x="2078986" y="2438400"/>
                              </a:cubicBezTo>
                              <a:cubicBezTo>
                                <a:pt x="1820134" y="2437888"/>
                                <a:pt x="1689996" y="2447827"/>
                                <a:pt x="1588363" y="2438400"/>
                              </a:cubicBezTo>
                              <a:cubicBezTo>
                                <a:pt x="1486730" y="2428973"/>
                                <a:pt x="1152038" y="2431190"/>
                                <a:pt x="1008536" y="2438400"/>
                              </a:cubicBezTo>
                              <a:cubicBezTo>
                                <a:pt x="865034" y="2445610"/>
                                <a:pt x="555654" y="2444959"/>
                                <a:pt x="406408" y="2438400"/>
                              </a:cubicBezTo>
                              <a:cubicBezTo>
                                <a:pt x="176008" y="2433175"/>
                                <a:pt x="-1209" y="2265624"/>
                                <a:pt x="0" y="2031992"/>
                              </a:cubicBezTo>
                              <a:cubicBezTo>
                                <a:pt x="-9900" y="1929402"/>
                                <a:pt x="14919" y="1724255"/>
                                <a:pt x="0" y="1522642"/>
                              </a:cubicBezTo>
                              <a:cubicBezTo>
                                <a:pt x="-14919" y="1321029"/>
                                <a:pt x="-1235" y="1192750"/>
                                <a:pt x="0" y="964525"/>
                              </a:cubicBezTo>
                              <a:cubicBezTo>
                                <a:pt x="1235" y="736300"/>
                                <a:pt x="-15735" y="616727"/>
                                <a:pt x="0" y="406408"/>
                              </a:cubicBezTo>
                              <a:close/>
                            </a:path>
                          </a:pathLst>
                        </a:custGeom>
                        <a:solidFill>
                          <a:srgbClr val="FF7C80">
                            <a:alpha val="25098"/>
                          </a:srgbClr>
                        </a:solidFill>
                        <a:ln>
                          <a:extLst>
                            <a:ext uri="{C807C97D-BFC1-408E-A445-0C87EB9F89A2}">
                              <ask:lineSketchStyleProps xmlns:ask="http://schemas.microsoft.com/office/drawing/2018/sketchyshapes" sd="3453261900">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16EE451" w14:textId="44EA4507" w:rsidR="00FF20A2" w:rsidRDefault="00674AAE" w:rsidP="00674AAE">
                            <w:pPr>
                              <w:widowControl w:val="0"/>
                              <w:spacing w:after="80" w:line="276" w:lineRule="auto"/>
                              <w:jc w:val="center"/>
                              <w:rPr>
                                <w:rFonts w:ascii="Arial Rounded MT Bold" w:hAnsi="Arial Rounded MT Bold" w:cs="Arial"/>
                                <w:u w:val="single"/>
                              </w:rPr>
                            </w:pPr>
                            <w:r>
                              <w:rPr>
                                <w:rFonts w:ascii="Arial Rounded MT Bold" w:hAnsi="Arial Rounded MT Bold" w:cs="Arial"/>
                                <w:u w:val="single"/>
                              </w:rPr>
                              <w:t>Travel</w:t>
                            </w:r>
                          </w:p>
                          <w:p w14:paraId="59D268B8" w14:textId="7B58A7F5" w:rsidR="0085497F" w:rsidRDefault="00674AAE" w:rsidP="00FB3387">
                            <w:pPr>
                              <w:widowControl w:val="0"/>
                              <w:spacing w:after="80" w:line="276" w:lineRule="auto"/>
                              <w:jc w:val="center"/>
                              <w:rPr>
                                <w:rFonts w:cstheme="minorHAnsi"/>
                              </w:rPr>
                            </w:pPr>
                            <w:r w:rsidRPr="00674AAE">
                              <w:rPr>
                                <w:rFonts w:cstheme="minorHAnsi"/>
                              </w:rPr>
                              <w:t>For travel advi</w:t>
                            </w:r>
                            <w:r>
                              <w:rPr>
                                <w:rFonts w:cstheme="minorHAnsi"/>
                              </w:rPr>
                              <w:t>c</w:t>
                            </w:r>
                            <w:r w:rsidRPr="00674AAE">
                              <w:rPr>
                                <w:rFonts w:cstheme="minorHAnsi"/>
                              </w:rPr>
                              <w:t xml:space="preserve">e </w:t>
                            </w:r>
                            <w:r w:rsidR="00FB3387">
                              <w:rPr>
                                <w:rFonts w:cstheme="minorHAnsi"/>
                              </w:rPr>
                              <w:t xml:space="preserve">collect a travel risk </w:t>
                            </w:r>
                            <w:r w:rsidR="007A0D96">
                              <w:rPr>
                                <w:rFonts w:cstheme="minorHAnsi"/>
                              </w:rPr>
                              <w:t xml:space="preserve">assessment </w:t>
                            </w:r>
                            <w:r w:rsidR="00FB3387">
                              <w:rPr>
                                <w:rFonts w:cstheme="minorHAnsi"/>
                              </w:rPr>
                              <w:t xml:space="preserve">form from receptionist at least </w:t>
                            </w:r>
                            <w:r w:rsidRPr="00674AAE">
                              <w:rPr>
                                <w:rFonts w:cstheme="minorHAnsi"/>
                              </w:rPr>
                              <w:t>4</w:t>
                            </w:r>
                            <w:r w:rsidR="00FB3387">
                              <w:rPr>
                                <w:rFonts w:cstheme="minorHAnsi"/>
                              </w:rPr>
                              <w:t xml:space="preserve"> </w:t>
                            </w:r>
                            <w:r w:rsidRPr="00674AAE">
                              <w:rPr>
                                <w:rFonts w:cstheme="minorHAnsi"/>
                              </w:rPr>
                              <w:t xml:space="preserve">weeks prior </w:t>
                            </w:r>
                            <w:r>
                              <w:rPr>
                                <w:rFonts w:cstheme="minorHAnsi"/>
                              </w:rPr>
                              <w:t xml:space="preserve">to </w:t>
                            </w:r>
                            <w:r w:rsidRPr="00674AAE">
                              <w:rPr>
                                <w:rFonts w:cstheme="minorHAnsi"/>
                              </w:rPr>
                              <w:t>travel</w:t>
                            </w:r>
                            <w:r>
                              <w:rPr>
                                <w:rFonts w:cstheme="minorHAnsi"/>
                              </w:rPr>
                              <w:t>ling. A</w:t>
                            </w:r>
                            <w:r w:rsidRPr="00674AAE">
                              <w:rPr>
                                <w:rFonts w:cstheme="minorHAnsi"/>
                              </w:rPr>
                              <w:t xml:space="preserve"> telephone appointment will be offered</w:t>
                            </w:r>
                            <w:r>
                              <w:rPr>
                                <w:rFonts w:cstheme="minorHAnsi"/>
                              </w:rPr>
                              <w:t xml:space="preserve"> </w:t>
                            </w:r>
                            <w:r w:rsidR="0085497F">
                              <w:rPr>
                                <w:rFonts w:cstheme="minorHAnsi"/>
                              </w:rPr>
                              <w:t>a</w:t>
                            </w:r>
                            <w:r>
                              <w:rPr>
                                <w:rFonts w:cstheme="minorHAnsi"/>
                              </w:rPr>
                              <w:t xml:space="preserve">s well as </w:t>
                            </w:r>
                            <w:r w:rsidRPr="00674AAE">
                              <w:rPr>
                                <w:rFonts w:cstheme="minorHAnsi"/>
                              </w:rPr>
                              <w:t xml:space="preserve">a face-to-face appointment </w:t>
                            </w:r>
                            <w:r>
                              <w:rPr>
                                <w:rFonts w:cstheme="minorHAnsi"/>
                              </w:rPr>
                              <w:t xml:space="preserve">if vaccinations are needed. </w:t>
                            </w:r>
                          </w:p>
                          <w:p w14:paraId="5639D22A" w14:textId="1D7BDAF8" w:rsidR="00FF20A2" w:rsidRPr="0085497F" w:rsidRDefault="00674AAE" w:rsidP="0085497F">
                            <w:pPr>
                              <w:widowControl w:val="0"/>
                              <w:spacing w:after="80" w:line="276" w:lineRule="auto"/>
                              <w:jc w:val="center"/>
                              <w:rPr>
                                <w:rFonts w:cstheme="minorHAnsi"/>
                              </w:rPr>
                            </w:pPr>
                            <w:r w:rsidRPr="0085497F">
                              <w:rPr>
                                <w:rFonts w:cstheme="minorHAnsi"/>
                                <w:sz w:val="22"/>
                                <w:szCs w:val="22"/>
                              </w:rPr>
                              <w:t>N</w:t>
                            </w:r>
                            <w:r w:rsidRPr="0085497F">
                              <w:rPr>
                                <w:rFonts w:cstheme="minorHAnsi"/>
                              </w:rPr>
                              <w:t xml:space="preserve">ote: </w:t>
                            </w:r>
                            <w:r w:rsidR="0085497F" w:rsidRPr="0085497F">
                              <w:rPr>
                                <w:rFonts w:cstheme="minorHAnsi"/>
                              </w:rPr>
                              <w:t>emergency travel m</w:t>
                            </w:r>
                            <w:r w:rsidR="003D16DE">
                              <w:rPr>
                                <w:rFonts w:cstheme="minorHAnsi"/>
                              </w:rPr>
                              <w:t>a</w:t>
                            </w:r>
                            <w:r w:rsidR="0085497F" w:rsidRPr="0085497F">
                              <w:rPr>
                                <w:rFonts w:cstheme="minorHAnsi"/>
                              </w:rPr>
                              <w:t>y warrant attending</w:t>
                            </w:r>
                            <w:r w:rsidRPr="0085497F">
                              <w:rPr>
                                <w:rFonts w:cstheme="minorHAnsi"/>
                              </w:rPr>
                              <w:t xml:space="preserve"> a private clinic if there are no available appoint</w:t>
                            </w:r>
                            <w:r w:rsidR="003D16DE">
                              <w:rPr>
                                <w:rFonts w:cstheme="minorHAnsi"/>
                              </w:rPr>
                              <w:t>ment</w:t>
                            </w:r>
                            <w:r w:rsidRPr="0085497F">
                              <w:rPr>
                                <w:rFonts w:cstheme="minorHAnsi"/>
                              </w:rPr>
                              <w:t>s with us.</w:t>
                            </w:r>
                          </w:p>
                          <w:p w14:paraId="3F2E0C7E" w14:textId="77777777" w:rsidR="00FF20A2" w:rsidRDefault="00FF20A2" w:rsidP="00FF20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80976" id="Rectangle: Rounded Corners 11" o:spid="_x0000_s1051" alt="&quot;&quot;" style="position:absolute;margin-left:0;margin-top:.95pt;width:239.6pt;height:192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" fillcolor="#ff7c80" strokecolor="#1b4868 [1604]" strokeweight="1pt">
                <v:fill opacity="16448f"/>
                <v:stroke joinstyle="miter"/>
                <v:textbox>
                  <w:txbxContent>
                    <w:p w14:paraId="416EE451" w14:textId="44EA4507" w:rsidR="00FF20A2" w:rsidRDefault="00674AAE" w:rsidP="00674AAE">
                      <w:pPr>
                        <w:widowControl w:val="0"/>
                        <w:spacing w:after="80" w:line="276" w:lineRule="auto"/>
                        <w:jc w:val="center"/>
                        <w:rPr>
                          <w:rFonts w:ascii="Arial Rounded MT Bold" w:hAnsi="Arial Rounded MT Bold" w:cs="Arial"/>
                          <w:u w:val="single"/>
                        </w:rPr>
                      </w:pPr>
                      <w:r>
                        <w:rPr>
                          <w:rFonts w:ascii="Arial Rounded MT Bold" w:hAnsi="Arial Rounded MT Bold" w:cs="Arial"/>
                          <w:u w:val="single"/>
                        </w:rPr>
                        <w:t>Travel</w:t>
                      </w:r>
                    </w:p>
                    <w:p w14:paraId="59D268B8" w14:textId="7B58A7F5" w:rsidR="0085497F" w:rsidRDefault="00674AAE" w:rsidP="00FB3387">
                      <w:pPr>
                        <w:widowControl w:val="0"/>
                        <w:spacing w:after="80" w:line="276" w:lineRule="auto"/>
                        <w:jc w:val="center"/>
                        <w:rPr>
                          <w:rFonts w:cstheme="minorHAnsi"/>
                        </w:rPr>
                      </w:pPr>
                      <w:r w:rsidRPr="00674AAE">
                        <w:rPr>
                          <w:rFonts w:cstheme="minorHAnsi"/>
                        </w:rPr>
                        <w:t>For travel advi</w:t>
                      </w:r>
                      <w:r>
                        <w:rPr>
                          <w:rFonts w:cstheme="minorHAnsi"/>
                        </w:rPr>
                        <w:t>c</w:t>
                      </w:r>
                      <w:r w:rsidRPr="00674AAE">
                        <w:rPr>
                          <w:rFonts w:cstheme="minorHAnsi"/>
                        </w:rPr>
                        <w:t xml:space="preserve">e </w:t>
                      </w:r>
                      <w:r w:rsidR="00FB3387">
                        <w:rPr>
                          <w:rFonts w:cstheme="minorHAnsi"/>
                        </w:rPr>
                        <w:t xml:space="preserve">collect a travel risk </w:t>
                      </w:r>
                      <w:r w:rsidR="007A0D96">
                        <w:rPr>
                          <w:rFonts w:cstheme="minorHAnsi"/>
                        </w:rPr>
                        <w:t xml:space="preserve">assessment </w:t>
                      </w:r>
                      <w:r w:rsidR="00FB3387">
                        <w:rPr>
                          <w:rFonts w:cstheme="minorHAnsi"/>
                        </w:rPr>
                        <w:t xml:space="preserve">form from receptionist at least </w:t>
                      </w:r>
                      <w:r w:rsidRPr="00674AAE">
                        <w:rPr>
                          <w:rFonts w:cstheme="minorHAnsi"/>
                        </w:rPr>
                        <w:t>4</w:t>
                      </w:r>
                      <w:r w:rsidR="00FB3387">
                        <w:rPr>
                          <w:rFonts w:cstheme="minorHAnsi"/>
                        </w:rPr>
                        <w:t xml:space="preserve"> </w:t>
                      </w:r>
                      <w:r w:rsidRPr="00674AAE">
                        <w:rPr>
                          <w:rFonts w:cstheme="minorHAnsi"/>
                        </w:rPr>
                        <w:t xml:space="preserve">weeks prior </w:t>
                      </w:r>
                      <w:r>
                        <w:rPr>
                          <w:rFonts w:cstheme="minorHAnsi"/>
                        </w:rPr>
                        <w:t xml:space="preserve">to </w:t>
                      </w:r>
                      <w:r w:rsidRPr="00674AAE">
                        <w:rPr>
                          <w:rFonts w:cstheme="minorHAnsi"/>
                        </w:rPr>
                        <w:t>travel</w:t>
                      </w:r>
                      <w:r>
                        <w:rPr>
                          <w:rFonts w:cstheme="minorHAnsi"/>
                        </w:rPr>
                        <w:t>ling. A</w:t>
                      </w:r>
                      <w:r w:rsidRPr="00674AAE">
                        <w:rPr>
                          <w:rFonts w:cstheme="minorHAnsi"/>
                        </w:rPr>
                        <w:t xml:space="preserve"> telephone appointment will be offered</w:t>
                      </w:r>
                      <w:r>
                        <w:rPr>
                          <w:rFonts w:cstheme="minorHAnsi"/>
                        </w:rPr>
                        <w:t xml:space="preserve"> </w:t>
                      </w:r>
                      <w:r w:rsidR="0085497F">
                        <w:rPr>
                          <w:rFonts w:cstheme="minorHAnsi"/>
                        </w:rPr>
                        <w:t>a</w:t>
                      </w:r>
                      <w:r>
                        <w:rPr>
                          <w:rFonts w:cstheme="minorHAnsi"/>
                        </w:rPr>
                        <w:t xml:space="preserve">s well as </w:t>
                      </w:r>
                      <w:r w:rsidRPr="00674AAE">
                        <w:rPr>
                          <w:rFonts w:cstheme="minorHAnsi"/>
                        </w:rPr>
                        <w:t xml:space="preserve">a face-to-face appointment </w:t>
                      </w:r>
                      <w:r>
                        <w:rPr>
                          <w:rFonts w:cstheme="minorHAnsi"/>
                        </w:rPr>
                        <w:t xml:space="preserve">if vaccinations are needed. </w:t>
                      </w:r>
                    </w:p>
                    <w:p w14:paraId="5639D22A" w14:textId="1D7BDAF8" w:rsidR="00FF20A2" w:rsidRPr="0085497F" w:rsidRDefault="00674AAE" w:rsidP="0085497F">
                      <w:pPr>
                        <w:widowControl w:val="0"/>
                        <w:spacing w:after="80" w:line="276" w:lineRule="auto"/>
                        <w:jc w:val="center"/>
                        <w:rPr>
                          <w:rFonts w:cstheme="minorHAnsi"/>
                        </w:rPr>
                      </w:pPr>
                      <w:r w:rsidRPr="0085497F">
                        <w:rPr>
                          <w:rFonts w:cstheme="minorHAnsi"/>
                          <w:sz w:val="22"/>
                          <w:szCs w:val="22"/>
                        </w:rPr>
                        <w:t>N</w:t>
                      </w:r>
                      <w:r w:rsidRPr="0085497F">
                        <w:rPr>
                          <w:rFonts w:cstheme="minorHAnsi"/>
                        </w:rPr>
                        <w:t xml:space="preserve">ote: </w:t>
                      </w:r>
                      <w:r w:rsidR="0085497F" w:rsidRPr="0085497F">
                        <w:rPr>
                          <w:rFonts w:cstheme="minorHAnsi"/>
                        </w:rPr>
                        <w:t>emergency travel m</w:t>
                      </w:r>
                      <w:r w:rsidR="003D16DE">
                        <w:rPr>
                          <w:rFonts w:cstheme="minorHAnsi"/>
                        </w:rPr>
                        <w:t>a</w:t>
                      </w:r>
                      <w:r w:rsidR="0085497F" w:rsidRPr="0085497F">
                        <w:rPr>
                          <w:rFonts w:cstheme="minorHAnsi"/>
                        </w:rPr>
                        <w:t>y warrant attending</w:t>
                      </w:r>
                      <w:r w:rsidRPr="0085497F">
                        <w:rPr>
                          <w:rFonts w:cstheme="minorHAnsi"/>
                        </w:rPr>
                        <w:t xml:space="preserve"> a private clinic if there are no available appoint</w:t>
                      </w:r>
                      <w:r w:rsidR="003D16DE">
                        <w:rPr>
                          <w:rFonts w:cstheme="minorHAnsi"/>
                        </w:rPr>
                        <w:t>ment</w:t>
                      </w:r>
                      <w:r w:rsidRPr="0085497F">
                        <w:rPr>
                          <w:rFonts w:cstheme="minorHAnsi"/>
                        </w:rPr>
                        <w:t>s with us.</w:t>
                      </w:r>
                    </w:p>
                    <w:p w14:paraId="3F2E0C7E" w14:textId="77777777" w:rsidR="00FF20A2" w:rsidRDefault="00FF20A2" w:rsidP="00FF20A2">
                      <w:pPr>
                        <w:jc w:val="center"/>
                      </w:pPr>
                    </w:p>
                  </w:txbxContent>
                </v:textbox>
                <w10:wrap anchorx="margin"/>
              </v:roundrect>
            </w:pict>
          </mc:Fallback>
        </mc:AlternateContent>
      </w:r>
    </w:p>
    <w:sectPr w:rsidR="0012541E" w:rsidRPr="0005195B" w:rsidSect="00A06E93">
      <w:footerReference w:type="default" r:id="rId11"/>
      <w:footerReference w:type="first" r:id="rId12"/>
      <w:type w:val="continuous"/>
      <w:pgSz w:w="12240" w:h="15840"/>
      <w:pgMar w:top="720" w:right="720" w:bottom="720" w:left="720" w:header="0" w:footer="0" w:gutter="0"/>
      <w:pgBorders w:offsetFrom="page">
        <w:top w:val="double" w:sz="18" w:space="24" w:color="EDCCA1"/>
        <w:left w:val="double" w:sz="18" w:space="24" w:color="EDCCA1"/>
        <w:bottom w:val="double" w:sz="18" w:space="24" w:color="EDCCA1"/>
        <w:right w:val="double" w:sz="18" w:space="24" w:color="EDCCA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8DE2" w14:textId="77777777" w:rsidR="0065537C" w:rsidRDefault="0065537C">
      <w:pPr>
        <w:spacing w:after="0" w:line="240" w:lineRule="auto"/>
      </w:pPr>
      <w:r>
        <w:separator/>
      </w:r>
    </w:p>
  </w:endnote>
  <w:endnote w:type="continuationSeparator" w:id="0">
    <w:p w14:paraId="2F7331E7" w14:textId="77777777" w:rsidR="0065537C" w:rsidRDefault="0065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F0D5" w14:textId="56112410"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5A4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D4AB" w14:textId="77777777" w:rsidR="0065537C" w:rsidRDefault="0065537C">
      <w:pPr>
        <w:spacing w:after="0" w:line="240" w:lineRule="auto"/>
      </w:pPr>
      <w:r>
        <w:separator/>
      </w:r>
    </w:p>
  </w:footnote>
  <w:footnote w:type="continuationSeparator" w:id="0">
    <w:p w14:paraId="69B2E31A" w14:textId="77777777" w:rsidR="0065537C" w:rsidRDefault="00655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014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7E73B88"/>
    <w:multiLevelType w:val="hybridMultilevel"/>
    <w:tmpl w:val="3582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842545">
    <w:abstractNumId w:val="9"/>
  </w:num>
  <w:num w:numId="2" w16cid:durableId="296688059">
    <w:abstractNumId w:val="7"/>
  </w:num>
  <w:num w:numId="3" w16cid:durableId="1585601725">
    <w:abstractNumId w:val="6"/>
  </w:num>
  <w:num w:numId="4" w16cid:durableId="117454530">
    <w:abstractNumId w:val="5"/>
  </w:num>
  <w:num w:numId="5" w16cid:durableId="375081382">
    <w:abstractNumId w:val="4"/>
  </w:num>
  <w:num w:numId="6" w16cid:durableId="2029604342">
    <w:abstractNumId w:val="8"/>
  </w:num>
  <w:num w:numId="7" w16cid:durableId="486481461">
    <w:abstractNumId w:val="3"/>
  </w:num>
  <w:num w:numId="8" w16cid:durableId="827209927">
    <w:abstractNumId w:val="2"/>
  </w:num>
  <w:num w:numId="9" w16cid:durableId="1025180219">
    <w:abstractNumId w:val="1"/>
  </w:num>
  <w:num w:numId="10" w16cid:durableId="298463130">
    <w:abstractNumId w:val="0"/>
  </w:num>
  <w:num w:numId="11" w16cid:durableId="572589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o:colormru v:ext="edit" colors="#f8860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61"/>
    <w:rsid w:val="00004923"/>
    <w:rsid w:val="00010E2B"/>
    <w:rsid w:val="000308D8"/>
    <w:rsid w:val="00047D8A"/>
    <w:rsid w:val="0005195B"/>
    <w:rsid w:val="00064C59"/>
    <w:rsid w:val="000B7DB6"/>
    <w:rsid w:val="000E68C0"/>
    <w:rsid w:val="00121731"/>
    <w:rsid w:val="0012541E"/>
    <w:rsid w:val="00146469"/>
    <w:rsid w:val="00150C1A"/>
    <w:rsid w:val="0016091E"/>
    <w:rsid w:val="00186C38"/>
    <w:rsid w:val="001949F5"/>
    <w:rsid w:val="001B3D3F"/>
    <w:rsid w:val="001C2201"/>
    <w:rsid w:val="00210270"/>
    <w:rsid w:val="00216EE6"/>
    <w:rsid w:val="002172D5"/>
    <w:rsid w:val="00241708"/>
    <w:rsid w:val="00241AE1"/>
    <w:rsid w:val="00246F85"/>
    <w:rsid w:val="00256FA4"/>
    <w:rsid w:val="00271BA1"/>
    <w:rsid w:val="0029049E"/>
    <w:rsid w:val="002936BF"/>
    <w:rsid w:val="00293C96"/>
    <w:rsid w:val="00293CB2"/>
    <w:rsid w:val="002A1CAC"/>
    <w:rsid w:val="002A6761"/>
    <w:rsid w:val="002B65AC"/>
    <w:rsid w:val="002D2945"/>
    <w:rsid w:val="002E6273"/>
    <w:rsid w:val="002E72A3"/>
    <w:rsid w:val="002F28BD"/>
    <w:rsid w:val="002F3669"/>
    <w:rsid w:val="002F55E1"/>
    <w:rsid w:val="0030293B"/>
    <w:rsid w:val="00311382"/>
    <w:rsid w:val="0031761A"/>
    <w:rsid w:val="0033156F"/>
    <w:rsid w:val="003548BD"/>
    <w:rsid w:val="0036232E"/>
    <w:rsid w:val="00370DAF"/>
    <w:rsid w:val="00385FC5"/>
    <w:rsid w:val="0038708F"/>
    <w:rsid w:val="003D16DE"/>
    <w:rsid w:val="003D602C"/>
    <w:rsid w:val="003E0362"/>
    <w:rsid w:val="003E4566"/>
    <w:rsid w:val="003F2188"/>
    <w:rsid w:val="003F5F5A"/>
    <w:rsid w:val="00414A18"/>
    <w:rsid w:val="004218CE"/>
    <w:rsid w:val="004219C9"/>
    <w:rsid w:val="00442D2E"/>
    <w:rsid w:val="00452C6D"/>
    <w:rsid w:val="004766A7"/>
    <w:rsid w:val="004D2783"/>
    <w:rsid w:val="004E2E67"/>
    <w:rsid w:val="004F181F"/>
    <w:rsid w:val="004F7AB8"/>
    <w:rsid w:val="005436D9"/>
    <w:rsid w:val="005465F3"/>
    <w:rsid w:val="0055446D"/>
    <w:rsid w:val="00554C64"/>
    <w:rsid w:val="0057159E"/>
    <w:rsid w:val="005B1EC0"/>
    <w:rsid w:val="005B451B"/>
    <w:rsid w:val="005B5987"/>
    <w:rsid w:val="005C73C4"/>
    <w:rsid w:val="005F1950"/>
    <w:rsid w:val="00616255"/>
    <w:rsid w:val="0062317E"/>
    <w:rsid w:val="006309BE"/>
    <w:rsid w:val="0065537C"/>
    <w:rsid w:val="00664340"/>
    <w:rsid w:val="00674AAE"/>
    <w:rsid w:val="006841D4"/>
    <w:rsid w:val="0069396D"/>
    <w:rsid w:val="006C3216"/>
    <w:rsid w:val="006D2C61"/>
    <w:rsid w:val="00703CFB"/>
    <w:rsid w:val="00703FE3"/>
    <w:rsid w:val="007154C8"/>
    <w:rsid w:val="0076249A"/>
    <w:rsid w:val="00771380"/>
    <w:rsid w:val="00774DF4"/>
    <w:rsid w:val="00794F87"/>
    <w:rsid w:val="007A0D96"/>
    <w:rsid w:val="007C6247"/>
    <w:rsid w:val="007C76EF"/>
    <w:rsid w:val="007E579B"/>
    <w:rsid w:val="007E7E91"/>
    <w:rsid w:val="008276A0"/>
    <w:rsid w:val="00833D84"/>
    <w:rsid w:val="00845C52"/>
    <w:rsid w:val="0085497F"/>
    <w:rsid w:val="008550E7"/>
    <w:rsid w:val="008A0331"/>
    <w:rsid w:val="008D2F01"/>
    <w:rsid w:val="00924B00"/>
    <w:rsid w:val="00984BB5"/>
    <w:rsid w:val="009E13A4"/>
    <w:rsid w:val="00A06E93"/>
    <w:rsid w:val="00A10E51"/>
    <w:rsid w:val="00A1404C"/>
    <w:rsid w:val="00A33162"/>
    <w:rsid w:val="00A4351E"/>
    <w:rsid w:val="00A5487A"/>
    <w:rsid w:val="00A56957"/>
    <w:rsid w:val="00A92751"/>
    <w:rsid w:val="00AA1EEA"/>
    <w:rsid w:val="00AB3054"/>
    <w:rsid w:val="00AD076A"/>
    <w:rsid w:val="00AF1A55"/>
    <w:rsid w:val="00B0545B"/>
    <w:rsid w:val="00B2720B"/>
    <w:rsid w:val="00B43864"/>
    <w:rsid w:val="00B44AE4"/>
    <w:rsid w:val="00B75807"/>
    <w:rsid w:val="00B90C83"/>
    <w:rsid w:val="00BC2E14"/>
    <w:rsid w:val="00C15CF3"/>
    <w:rsid w:val="00C2086B"/>
    <w:rsid w:val="00C70286"/>
    <w:rsid w:val="00C825C5"/>
    <w:rsid w:val="00CD2AB1"/>
    <w:rsid w:val="00CE0CA7"/>
    <w:rsid w:val="00D0180F"/>
    <w:rsid w:val="00D03B49"/>
    <w:rsid w:val="00D118BF"/>
    <w:rsid w:val="00D32417"/>
    <w:rsid w:val="00D501F6"/>
    <w:rsid w:val="00D5330D"/>
    <w:rsid w:val="00D545A4"/>
    <w:rsid w:val="00D94FCC"/>
    <w:rsid w:val="00D973E2"/>
    <w:rsid w:val="00DB60FE"/>
    <w:rsid w:val="00DF1CEF"/>
    <w:rsid w:val="00E251B3"/>
    <w:rsid w:val="00E40261"/>
    <w:rsid w:val="00E40B3A"/>
    <w:rsid w:val="00E65309"/>
    <w:rsid w:val="00E77AC0"/>
    <w:rsid w:val="00EA0D1D"/>
    <w:rsid w:val="00EA6241"/>
    <w:rsid w:val="00EB2BB8"/>
    <w:rsid w:val="00EB6A5B"/>
    <w:rsid w:val="00EB747C"/>
    <w:rsid w:val="00EC199B"/>
    <w:rsid w:val="00EC5EDB"/>
    <w:rsid w:val="00EE72DD"/>
    <w:rsid w:val="00EF4ADB"/>
    <w:rsid w:val="00EF4E06"/>
    <w:rsid w:val="00F11171"/>
    <w:rsid w:val="00F11E10"/>
    <w:rsid w:val="00F71F20"/>
    <w:rsid w:val="00F84282"/>
    <w:rsid w:val="00FB2537"/>
    <w:rsid w:val="00FB3387"/>
    <w:rsid w:val="00FB4F85"/>
    <w:rsid w:val="00FC38EE"/>
    <w:rsid w:val="00FC469C"/>
    <w:rsid w:val="00FC766E"/>
    <w:rsid w:val="00FE02A4"/>
    <w:rsid w:val="00FE79A1"/>
    <w:rsid w:val="00FF2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88608"/>
    </o:shapedefaults>
    <o:shapelayout v:ext="edit">
      <o:idmap v:ext="edit" data="2"/>
    </o:shapelayout>
  </w:shapeDefaults>
  <w:decimalSymbol w:val="."/>
  <w:listSeparator w:val=","/>
  <w14:docId w14:val="7A75BC63"/>
  <w15:chartTrackingRefBased/>
  <w15:docId w15:val="{9EDBDF07-CEE4-4FEB-9B0F-9994BF1A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F84282"/>
    <w:pPr>
      <w:ind w:left="720"/>
      <w:contextualSpacing/>
    </w:pPr>
  </w:style>
  <w:style w:type="paragraph" w:styleId="BodyText3">
    <w:name w:val="Body Text 3"/>
    <w:link w:val="BodyText3Char"/>
    <w:uiPriority w:val="99"/>
    <w:unhideWhenUsed/>
    <w:rsid w:val="0038708F"/>
    <w:pPr>
      <w:tabs>
        <w:tab w:val="left" w:pos="43"/>
      </w:tabs>
      <w:spacing w:after="96" w:line="249" w:lineRule="auto"/>
    </w:pPr>
    <w:rPr>
      <w:rFonts w:ascii="Century Schoolbook" w:eastAsia="Times New Roman" w:hAnsi="Century Schoolbook" w:cs="Times New Roman"/>
      <w:color w:val="000000"/>
      <w:kern w:val="28"/>
      <w:sz w:val="19"/>
      <w:szCs w:val="19"/>
      <w:lang w:val="en-GB" w:eastAsia="en-GB"/>
      <w14:ligatures w14:val="standard"/>
      <w14:cntxtAlts/>
    </w:rPr>
  </w:style>
  <w:style w:type="character" w:customStyle="1" w:styleId="BodyText3Char">
    <w:name w:val="Body Text 3 Char"/>
    <w:basedOn w:val="DefaultParagraphFont"/>
    <w:link w:val="BodyText3"/>
    <w:uiPriority w:val="99"/>
    <w:rsid w:val="0038708F"/>
    <w:rPr>
      <w:rFonts w:ascii="Century Schoolbook" w:eastAsia="Times New Roman" w:hAnsi="Century Schoolbook" w:cs="Times New Roman"/>
      <w:color w:val="000000"/>
      <w:kern w:val="28"/>
      <w:sz w:val="19"/>
      <w:szCs w:val="19"/>
      <w:lang w:val="en-GB" w:eastAsia="en-GB"/>
      <w14:ligatures w14:val="standard"/>
      <w14:cntxtAlts/>
    </w:rPr>
  </w:style>
  <w:style w:type="paragraph" w:styleId="Caption">
    <w:name w:val="caption"/>
    <w:basedOn w:val="Normal"/>
    <w:next w:val="Normal"/>
    <w:uiPriority w:val="35"/>
    <w:unhideWhenUsed/>
    <w:qFormat/>
    <w:rsid w:val="00FF20A2"/>
    <w:pPr>
      <w:spacing w:after="200" w:line="240" w:lineRule="auto"/>
    </w:pPr>
    <w:rPr>
      <w:i/>
      <w:iCs/>
      <w:color w:val="23316B" w:themeColor="text2"/>
      <w:sz w:val="18"/>
      <w:szCs w:val="18"/>
    </w:rPr>
  </w:style>
  <w:style w:type="paragraph" w:styleId="ListBullet2">
    <w:name w:val="List Bullet 2"/>
    <w:uiPriority w:val="99"/>
    <w:semiHidden/>
    <w:unhideWhenUsed/>
    <w:rsid w:val="00FF20A2"/>
    <w:pPr>
      <w:spacing w:after="96" w:line="273" w:lineRule="auto"/>
      <w:ind w:left="201" w:hanging="201"/>
    </w:pPr>
    <w:rPr>
      <w:rFonts w:ascii="Century Schoolbook" w:eastAsia="Times New Roman" w:hAnsi="Century Schoolbook" w:cs="Times New Roman"/>
      <w:color w:val="000000"/>
      <w:kern w:val="28"/>
      <w:sz w:val="19"/>
      <w:szCs w:val="19"/>
      <w:lang w:val="en-GB" w:eastAsia="en-GB"/>
      <w14:ligatures w14:val="standard"/>
      <w14:cntxtAlts/>
    </w:rPr>
  </w:style>
  <w:style w:type="character" w:styleId="Strong">
    <w:name w:val="Strong"/>
    <w:basedOn w:val="DefaultParagraphFont"/>
    <w:uiPriority w:val="22"/>
    <w:qFormat/>
    <w:rsid w:val="00715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3348">
      <w:bodyDiv w:val="1"/>
      <w:marLeft w:val="0"/>
      <w:marRight w:val="0"/>
      <w:marTop w:val="0"/>
      <w:marBottom w:val="0"/>
      <w:divBdr>
        <w:top w:val="none" w:sz="0" w:space="0" w:color="auto"/>
        <w:left w:val="none" w:sz="0" w:space="0" w:color="auto"/>
        <w:bottom w:val="none" w:sz="0" w:space="0" w:color="auto"/>
        <w:right w:val="none" w:sz="0" w:space="0" w:color="auto"/>
      </w:divBdr>
    </w:div>
    <w:div w:id="578174211">
      <w:bodyDiv w:val="1"/>
      <w:marLeft w:val="0"/>
      <w:marRight w:val="0"/>
      <w:marTop w:val="0"/>
      <w:marBottom w:val="0"/>
      <w:divBdr>
        <w:top w:val="none" w:sz="0" w:space="0" w:color="auto"/>
        <w:left w:val="none" w:sz="0" w:space="0" w:color="auto"/>
        <w:bottom w:val="none" w:sz="0" w:space="0" w:color="auto"/>
        <w:right w:val="none" w:sz="0" w:space="0" w:color="auto"/>
      </w:divBdr>
    </w:div>
    <w:div w:id="811949439">
      <w:bodyDiv w:val="1"/>
      <w:marLeft w:val="0"/>
      <w:marRight w:val="0"/>
      <w:marTop w:val="0"/>
      <w:marBottom w:val="0"/>
      <w:divBdr>
        <w:top w:val="none" w:sz="0" w:space="0" w:color="auto"/>
        <w:left w:val="none" w:sz="0" w:space="0" w:color="auto"/>
        <w:bottom w:val="none" w:sz="0" w:space="0" w:color="auto"/>
        <w:right w:val="none" w:sz="0" w:space="0" w:color="auto"/>
      </w:divBdr>
    </w:div>
    <w:div w:id="858276194">
      <w:bodyDiv w:val="1"/>
      <w:marLeft w:val="0"/>
      <w:marRight w:val="0"/>
      <w:marTop w:val="0"/>
      <w:marBottom w:val="0"/>
      <w:divBdr>
        <w:top w:val="none" w:sz="0" w:space="0" w:color="auto"/>
        <w:left w:val="none" w:sz="0" w:space="0" w:color="auto"/>
        <w:bottom w:val="none" w:sz="0" w:space="0" w:color="auto"/>
        <w:right w:val="none" w:sz="0" w:space="0" w:color="auto"/>
      </w:divBdr>
    </w:div>
    <w:div w:id="952901105">
      <w:bodyDiv w:val="1"/>
      <w:marLeft w:val="0"/>
      <w:marRight w:val="0"/>
      <w:marTop w:val="0"/>
      <w:marBottom w:val="0"/>
      <w:divBdr>
        <w:top w:val="none" w:sz="0" w:space="0" w:color="auto"/>
        <w:left w:val="none" w:sz="0" w:space="0" w:color="auto"/>
        <w:bottom w:val="none" w:sz="0" w:space="0" w:color="auto"/>
        <w:right w:val="none" w:sz="0" w:space="0" w:color="auto"/>
      </w:divBdr>
    </w:div>
    <w:div w:id="1278295654">
      <w:bodyDiv w:val="1"/>
      <w:marLeft w:val="0"/>
      <w:marRight w:val="0"/>
      <w:marTop w:val="0"/>
      <w:marBottom w:val="0"/>
      <w:divBdr>
        <w:top w:val="none" w:sz="0" w:space="0" w:color="auto"/>
        <w:left w:val="none" w:sz="0" w:space="0" w:color="auto"/>
        <w:bottom w:val="none" w:sz="0" w:space="0" w:color="auto"/>
        <w:right w:val="none" w:sz="0" w:space="0" w:color="auto"/>
      </w:divBdr>
    </w:div>
    <w:div w:id="1340110991">
      <w:bodyDiv w:val="1"/>
      <w:marLeft w:val="0"/>
      <w:marRight w:val="0"/>
      <w:marTop w:val="0"/>
      <w:marBottom w:val="0"/>
      <w:divBdr>
        <w:top w:val="none" w:sz="0" w:space="0" w:color="auto"/>
        <w:left w:val="none" w:sz="0" w:space="0" w:color="auto"/>
        <w:bottom w:val="none" w:sz="0" w:space="0" w:color="auto"/>
        <w:right w:val="none" w:sz="0" w:space="0" w:color="auto"/>
      </w:divBdr>
    </w:div>
    <w:div w:id="1643925683">
      <w:bodyDiv w:val="1"/>
      <w:marLeft w:val="0"/>
      <w:marRight w:val="0"/>
      <w:marTop w:val="0"/>
      <w:marBottom w:val="0"/>
      <w:divBdr>
        <w:top w:val="none" w:sz="0" w:space="0" w:color="auto"/>
        <w:left w:val="none" w:sz="0" w:space="0" w:color="auto"/>
        <w:bottom w:val="none" w:sz="0" w:space="0" w:color="auto"/>
        <w:right w:val="none" w:sz="0" w:space="0" w:color="auto"/>
      </w:divBdr>
    </w:div>
    <w:div w:id="172486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pexels.com/photo/autumn-autumn-forest-background-color-236002/" TargetMode="Externa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preet.singh\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5</TotalTime>
  <Pages>2</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manpreet.singh</dc:creator>
  <cp:keywords/>
  <dc:description/>
  <cp:lastModifiedBy>Katy Morson</cp:lastModifiedBy>
  <cp:revision>2</cp:revision>
  <dcterms:created xsi:type="dcterms:W3CDTF">2022-11-14T09:30:00Z</dcterms:created>
  <dcterms:modified xsi:type="dcterms:W3CDTF">2022-11-14T09:30:00Z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